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C861A" w14:textId="20A12380" w:rsidR="00715364" w:rsidRDefault="00B45D4F">
      <w:pPr>
        <w:pStyle w:val="BodyText"/>
        <w:tabs>
          <w:tab w:val="left" w:pos="5046"/>
          <w:tab w:val="left" w:pos="6752"/>
        </w:tabs>
        <w:ind w:left="3620"/>
      </w:pPr>
      <w:r>
        <w:rPr>
          <w:noProof/>
          <w:lang w:val="en-GB" w:eastAsia="en-GB"/>
        </w:rPr>
        <mc:AlternateContent>
          <mc:Choice Requires="wpg">
            <w:drawing>
              <wp:anchor distT="0" distB="0" distL="114300" distR="114300" simplePos="0" relativeHeight="503312888" behindDoc="1" locked="0" layoutInCell="1" allowOverlap="1" wp14:anchorId="7DBC865B" wp14:editId="60DB9F58">
                <wp:simplePos x="0" y="0"/>
                <wp:positionH relativeFrom="page">
                  <wp:align>left</wp:align>
                </wp:positionH>
                <wp:positionV relativeFrom="page">
                  <wp:posOffset>679326</wp:posOffset>
                </wp:positionV>
                <wp:extent cx="1490980" cy="1442720"/>
                <wp:effectExtent l="0" t="0" r="0" b="508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442720"/>
                          <a:chOff x="0" y="995"/>
                          <a:chExt cx="2348" cy="2272"/>
                        </a:xfrm>
                      </wpg:grpSpPr>
                      <pic:pic xmlns:pic="http://schemas.openxmlformats.org/drawingml/2006/picture">
                        <pic:nvPicPr>
                          <pic:cNvPr id="13"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89" y="995"/>
                            <a:ext cx="1759"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1"/>
                        <wps:cNvSpPr>
                          <a:spLocks/>
                        </wps:cNvSpPr>
                        <wps:spPr bwMode="auto">
                          <a:xfrm>
                            <a:off x="0" y="2672"/>
                            <a:ext cx="955" cy="594"/>
                          </a:xfrm>
                          <a:custGeom>
                            <a:avLst/>
                            <a:gdLst>
                              <a:gd name="T0" fmla="*/ 843 w 955"/>
                              <a:gd name="T1" fmla="+- 0 2673 2673"/>
                              <a:gd name="T2" fmla="*/ 2673 h 594"/>
                              <a:gd name="T3" fmla="*/ 706 w 955"/>
                              <a:gd name="T4" fmla="+- 0 2737 2673"/>
                              <a:gd name="T5" fmla="*/ 2737 h 594"/>
                              <a:gd name="T6" fmla="*/ 578 w 955"/>
                              <a:gd name="T7" fmla="+- 0 2801 2673"/>
                              <a:gd name="T8" fmla="*/ 2801 h 594"/>
                              <a:gd name="T9" fmla="*/ 458 w 955"/>
                              <a:gd name="T10" fmla="+- 0 2863 2673"/>
                              <a:gd name="T11" fmla="*/ 2863 h 594"/>
                              <a:gd name="T12" fmla="*/ 346 w 955"/>
                              <a:gd name="T13" fmla="+- 0 2923 2673"/>
                              <a:gd name="T14" fmla="*/ 2923 h 594"/>
                              <a:gd name="T15" fmla="*/ 243 w 955"/>
                              <a:gd name="T16" fmla="+- 0 2981 2673"/>
                              <a:gd name="T17" fmla="*/ 2981 h 594"/>
                              <a:gd name="T18" fmla="*/ 148 w 955"/>
                              <a:gd name="T19" fmla="+- 0 3037 2673"/>
                              <a:gd name="T20" fmla="*/ 3037 h 594"/>
                              <a:gd name="T21" fmla="*/ 61 w 955"/>
                              <a:gd name="T22" fmla="+- 0 3090 2673"/>
                              <a:gd name="T23" fmla="*/ 3090 h 594"/>
                              <a:gd name="T24" fmla="*/ 0 w 955"/>
                              <a:gd name="T25" fmla="+- 0 3129 2673"/>
                              <a:gd name="T26" fmla="*/ 3129 h 594"/>
                              <a:gd name="T27" fmla="*/ 0 w 955"/>
                              <a:gd name="T28" fmla="+- 0 3266 2673"/>
                              <a:gd name="T29" fmla="*/ 3266 h 594"/>
                              <a:gd name="T30" fmla="*/ 60 w 955"/>
                              <a:gd name="T31" fmla="+- 0 3227 2673"/>
                              <a:gd name="T32" fmla="*/ 3227 h 594"/>
                              <a:gd name="T33" fmla="*/ 143 w 955"/>
                              <a:gd name="T34" fmla="+- 0 3175 2673"/>
                              <a:gd name="T35" fmla="*/ 3175 h 594"/>
                              <a:gd name="T36" fmla="*/ 233 w 955"/>
                              <a:gd name="T37" fmla="+- 0 3121 2673"/>
                              <a:gd name="T38" fmla="*/ 3121 h 594"/>
                              <a:gd name="T39" fmla="*/ 332 w 955"/>
                              <a:gd name="T40" fmla="+- 0 3063 2673"/>
                              <a:gd name="T41" fmla="*/ 3063 h 594"/>
                              <a:gd name="T42" fmla="*/ 439 w 955"/>
                              <a:gd name="T43" fmla="+- 0 3004 2673"/>
                              <a:gd name="T44" fmla="*/ 3004 h 594"/>
                              <a:gd name="T45" fmla="*/ 554 w 955"/>
                              <a:gd name="T46" fmla="+- 0 2942 2673"/>
                              <a:gd name="T47" fmla="*/ 2942 h 594"/>
                              <a:gd name="T48" fmla="*/ 679 w 955"/>
                              <a:gd name="T49" fmla="+- 0 2879 2673"/>
                              <a:gd name="T50" fmla="*/ 2879 h 594"/>
                              <a:gd name="T51" fmla="*/ 812 w 955"/>
                              <a:gd name="T52" fmla="+- 0 2814 2673"/>
                              <a:gd name="T53" fmla="*/ 2814 h 594"/>
                              <a:gd name="T54" fmla="*/ 954 w 955"/>
                              <a:gd name="T55" fmla="+- 0 2748 2673"/>
                              <a:gd name="T56" fmla="*/ 2748 h 594"/>
                              <a:gd name="T57" fmla="*/ 925 w 955"/>
                              <a:gd name="T58" fmla="+- 0 2730 2673"/>
                              <a:gd name="T59" fmla="*/ 2730 h 594"/>
                              <a:gd name="T60" fmla="*/ 897 w 955"/>
                              <a:gd name="T61" fmla="+- 0 2712 2673"/>
                              <a:gd name="T62" fmla="*/ 2712 h 594"/>
                              <a:gd name="T63" fmla="*/ 870 w 955"/>
                              <a:gd name="T64" fmla="+- 0 2693 2673"/>
                              <a:gd name="T65" fmla="*/ 2693 h 594"/>
                              <a:gd name="T66" fmla="*/ 843 w 955"/>
                              <a:gd name="T67" fmla="+- 0 2673 2673"/>
                              <a:gd name="T68" fmla="*/ 2673 h 5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955" h="594">
                                <a:moveTo>
                                  <a:pt x="843" y="0"/>
                                </a:moveTo>
                                <a:lnTo>
                                  <a:pt x="706" y="64"/>
                                </a:lnTo>
                                <a:lnTo>
                                  <a:pt x="578" y="128"/>
                                </a:lnTo>
                                <a:lnTo>
                                  <a:pt x="458" y="190"/>
                                </a:lnTo>
                                <a:lnTo>
                                  <a:pt x="346" y="250"/>
                                </a:lnTo>
                                <a:lnTo>
                                  <a:pt x="243" y="308"/>
                                </a:lnTo>
                                <a:lnTo>
                                  <a:pt x="148" y="364"/>
                                </a:lnTo>
                                <a:lnTo>
                                  <a:pt x="61" y="417"/>
                                </a:lnTo>
                                <a:lnTo>
                                  <a:pt x="0" y="456"/>
                                </a:lnTo>
                                <a:lnTo>
                                  <a:pt x="0" y="593"/>
                                </a:lnTo>
                                <a:lnTo>
                                  <a:pt x="60" y="554"/>
                                </a:lnTo>
                                <a:lnTo>
                                  <a:pt x="143" y="502"/>
                                </a:lnTo>
                                <a:lnTo>
                                  <a:pt x="233" y="448"/>
                                </a:lnTo>
                                <a:lnTo>
                                  <a:pt x="332" y="390"/>
                                </a:lnTo>
                                <a:lnTo>
                                  <a:pt x="439" y="331"/>
                                </a:lnTo>
                                <a:lnTo>
                                  <a:pt x="554" y="269"/>
                                </a:lnTo>
                                <a:lnTo>
                                  <a:pt x="679" y="206"/>
                                </a:lnTo>
                                <a:lnTo>
                                  <a:pt x="812" y="141"/>
                                </a:lnTo>
                                <a:lnTo>
                                  <a:pt x="954" y="75"/>
                                </a:lnTo>
                                <a:lnTo>
                                  <a:pt x="925" y="57"/>
                                </a:lnTo>
                                <a:lnTo>
                                  <a:pt x="897" y="39"/>
                                </a:lnTo>
                                <a:lnTo>
                                  <a:pt x="870" y="20"/>
                                </a:lnTo>
                                <a:lnTo>
                                  <a:pt x="843" y="0"/>
                                </a:lnTo>
                                <a:close/>
                              </a:path>
                            </a:pathLst>
                          </a:custGeom>
                          <a:solidFill>
                            <a:srgbClr val="106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0" y="2596"/>
                            <a:ext cx="852" cy="543"/>
                          </a:xfrm>
                          <a:custGeom>
                            <a:avLst/>
                            <a:gdLst>
                              <a:gd name="T0" fmla="*/ 756 w 852"/>
                              <a:gd name="T1" fmla="+- 0 2597 2597"/>
                              <a:gd name="T2" fmla="*/ 2597 h 543"/>
                              <a:gd name="T3" fmla="*/ 622 w 852"/>
                              <a:gd name="T4" fmla="+- 0 2661 2597"/>
                              <a:gd name="T5" fmla="*/ 2661 h 543"/>
                              <a:gd name="T6" fmla="*/ 497 w 852"/>
                              <a:gd name="T7" fmla="+- 0 2724 2597"/>
                              <a:gd name="T8" fmla="*/ 2724 h 543"/>
                              <a:gd name="T9" fmla="*/ 380 w 852"/>
                              <a:gd name="T10" fmla="+- 0 2784 2597"/>
                              <a:gd name="T11" fmla="*/ 2784 h 543"/>
                              <a:gd name="T12" fmla="*/ 272 w 852"/>
                              <a:gd name="T13" fmla="+- 0 2843 2597"/>
                              <a:gd name="T14" fmla="*/ 2843 h 543"/>
                              <a:gd name="T15" fmla="*/ 173 w 852"/>
                              <a:gd name="T16" fmla="+- 0 2899 2597"/>
                              <a:gd name="T17" fmla="*/ 2899 h 543"/>
                              <a:gd name="T18" fmla="*/ 82 w 852"/>
                              <a:gd name="T19" fmla="+- 0 2953 2597"/>
                              <a:gd name="T20" fmla="*/ 2953 h 543"/>
                              <a:gd name="T21" fmla="*/ 0 w 852"/>
                              <a:gd name="T22" fmla="+- 0 3003 2597"/>
                              <a:gd name="T23" fmla="*/ 3003 h 543"/>
                              <a:gd name="T24" fmla="*/ 0 w 852"/>
                              <a:gd name="T25" fmla="+- 0 3140 2597"/>
                              <a:gd name="T26" fmla="*/ 3140 h 543"/>
                              <a:gd name="T27" fmla="*/ 74 w 852"/>
                              <a:gd name="T28" fmla="+- 0 3093 2597"/>
                              <a:gd name="T29" fmla="*/ 3093 h 543"/>
                              <a:gd name="T30" fmla="*/ 159 w 852"/>
                              <a:gd name="T31" fmla="+- 0 3041 2597"/>
                              <a:gd name="T32" fmla="*/ 3041 h 543"/>
                              <a:gd name="T33" fmla="*/ 253 w 852"/>
                              <a:gd name="T34" fmla="+- 0 2986 2597"/>
                              <a:gd name="T35" fmla="*/ 2986 h 543"/>
                              <a:gd name="T36" fmla="*/ 355 w 852"/>
                              <a:gd name="T37" fmla="+- 0 2929 2597"/>
                              <a:gd name="T38" fmla="*/ 2929 h 543"/>
                              <a:gd name="T39" fmla="*/ 465 w 852"/>
                              <a:gd name="T40" fmla="+- 0 2870 2597"/>
                              <a:gd name="T41" fmla="*/ 2870 h 543"/>
                              <a:gd name="T42" fmla="*/ 585 w 852"/>
                              <a:gd name="T43" fmla="+- 0 2808 2597"/>
                              <a:gd name="T44" fmla="*/ 2808 h 543"/>
                              <a:gd name="T45" fmla="*/ 714 w 852"/>
                              <a:gd name="T46" fmla="+- 0 2744 2597"/>
                              <a:gd name="T47" fmla="*/ 2744 h 543"/>
                              <a:gd name="T48" fmla="*/ 851 w 852"/>
                              <a:gd name="T49" fmla="+- 0 2679 2597"/>
                              <a:gd name="T50" fmla="*/ 2679 h 543"/>
                              <a:gd name="T51" fmla="*/ 827 w 852"/>
                              <a:gd name="T52" fmla="+- 0 2660 2597"/>
                              <a:gd name="T53" fmla="*/ 2660 h 543"/>
                              <a:gd name="T54" fmla="*/ 802 w 852"/>
                              <a:gd name="T55" fmla="+- 0 2640 2597"/>
                              <a:gd name="T56" fmla="*/ 2640 h 543"/>
                              <a:gd name="T57" fmla="*/ 779 w 852"/>
                              <a:gd name="T58" fmla="+- 0 2619 2597"/>
                              <a:gd name="T59" fmla="*/ 2619 h 543"/>
                              <a:gd name="T60" fmla="*/ 756 w 852"/>
                              <a:gd name="T61" fmla="+- 0 2597 2597"/>
                              <a:gd name="T62" fmla="*/ 2597 h 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852" h="543">
                                <a:moveTo>
                                  <a:pt x="756" y="0"/>
                                </a:moveTo>
                                <a:lnTo>
                                  <a:pt x="622" y="64"/>
                                </a:lnTo>
                                <a:lnTo>
                                  <a:pt x="497" y="127"/>
                                </a:lnTo>
                                <a:lnTo>
                                  <a:pt x="380" y="187"/>
                                </a:lnTo>
                                <a:lnTo>
                                  <a:pt x="272" y="246"/>
                                </a:lnTo>
                                <a:lnTo>
                                  <a:pt x="173" y="302"/>
                                </a:lnTo>
                                <a:lnTo>
                                  <a:pt x="82" y="356"/>
                                </a:lnTo>
                                <a:lnTo>
                                  <a:pt x="0" y="406"/>
                                </a:lnTo>
                                <a:lnTo>
                                  <a:pt x="0" y="543"/>
                                </a:lnTo>
                                <a:lnTo>
                                  <a:pt x="74" y="496"/>
                                </a:lnTo>
                                <a:lnTo>
                                  <a:pt x="159" y="444"/>
                                </a:lnTo>
                                <a:lnTo>
                                  <a:pt x="253" y="389"/>
                                </a:lnTo>
                                <a:lnTo>
                                  <a:pt x="355" y="332"/>
                                </a:lnTo>
                                <a:lnTo>
                                  <a:pt x="465" y="273"/>
                                </a:lnTo>
                                <a:lnTo>
                                  <a:pt x="585" y="211"/>
                                </a:lnTo>
                                <a:lnTo>
                                  <a:pt x="714" y="147"/>
                                </a:lnTo>
                                <a:lnTo>
                                  <a:pt x="851" y="82"/>
                                </a:lnTo>
                                <a:lnTo>
                                  <a:pt x="827" y="63"/>
                                </a:lnTo>
                                <a:lnTo>
                                  <a:pt x="802" y="43"/>
                                </a:lnTo>
                                <a:lnTo>
                                  <a:pt x="779" y="22"/>
                                </a:lnTo>
                                <a:lnTo>
                                  <a:pt x="756"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F37DD" id="Group 9" o:spid="_x0000_s1026" style="position:absolute;margin-left:0;margin-top:53.5pt;width:117.4pt;height:113.6pt;z-index:-3592;mso-position-horizontal:left;mso-position-horizontal-relative:page;mso-position-vertical-relative:page" coordorigin=",995" coordsize="2348,2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589;top:995;width:1759;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">
                  <v:imagedata r:id="rId9" o:title=""/>
                </v:shape>
                <v:shape id="Freeform 11" o:spid="_x0000_s1028" style="position:absolute;top:2672;width:955;height:594;visibility:visible;mso-wrap-style:square;v-text-anchor:top" coordsize="95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" path="m843,l706,64,578,128,458,190,346,250,243,308r-95,56l61,417,,456,,593,60,554r83,-52l233,448r99,-58l439,331,554,269,679,206,812,141,954,75,925,57,897,39,870,20,843,xe" fillcolor="#106936" stroked="f">
                  <v:path arrowok="t" o:connecttype="custom" o:connectlocs="843,2673;706,2737;578,2801;458,2863;346,2923;243,2981;148,3037;61,3090;0,3129;0,3266;60,3227;143,3175;233,3121;332,3063;439,3004;554,2942;679,2879;812,2814;954,2748;925,2730;897,2712;870,2693;843,2673" o:connectangles="0,0,0,0,0,0,0,0,0,0,0,0,0,0,0,0,0,0,0,0,0,0,0"/>
                </v:shape>
                <v:shape id="Freeform 10" o:spid="_x0000_s1029" style="position:absolute;top:2596;width:852;height:543;visibility:visible;mso-wrap-style:square;v-text-anchor:top" coordsize="85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" path="m756,l622,64,497,127,380,187,272,246r-99,56l82,356,,406,,543,74,496r85,-52l253,389,355,332,465,273,585,211,714,147,851,82,827,63,802,43,779,22,756,xe" fillcolor="#fff200" stroked="f">
                  <v:path arrowok="t" o:connecttype="custom" o:connectlocs="756,2597;622,2661;497,2724;380,2784;272,2843;173,2899;82,2953;0,3003;0,3140;74,3093;159,3041;253,2986;355,2929;465,2870;585,2808;714,2744;851,2679;827,2660;802,2640;779,2619;756,2597" o:connectangles="0,0,0,0,0,0,0,0,0,0,0,0,0,0,0,0,0,0,0,0,0"/>
                </v:shape>
                <w10:wrap anchorx="page" anchory="page"/>
              </v:group>
            </w:pict>
          </mc:Fallback>
        </mc:AlternateContent>
      </w:r>
      <w:r w:rsidR="00CB38AA">
        <w:rPr>
          <w:noProof/>
          <w:lang w:val="en-GB" w:eastAsia="en-GB"/>
        </w:rPr>
        <mc:AlternateContent>
          <mc:Choice Requires="wpg">
            <w:drawing>
              <wp:anchor distT="0" distB="0" distL="114300" distR="114300" simplePos="0" relativeHeight="1048" behindDoc="0" locked="0" layoutInCell="1" allowOverlap="1" wp14:anchorId="7DBC865A" wp14:editId="5C936062">
                <wp:simplePos x="0" y="0"/>
                <wp:positionH relativeFrom="page">
                  <wp:posOffset>0</wp:posOffset>
                </wp:positionH>
                <wp:positionV relativeFrom="page">
                  <wp:posOffset>10247630</wp:posOffset>
                </wp:positionV>
                <wp:extent cx="7560310" cy="445135"/>
                <wp:effectExtent l="0" t="0" r="2540" b="0"/>
                <wp:wrapNone/>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45135"/>
                          <a:chOff x="0" y="16138"/>
                          <a:chExt cx="11906" cy="701"/>
                        </a:xfrm>
                      </wpg:grpSpPr>
                      <wps:wsp>
                        <wps:cNvPr id="17" name="Rectangle 15"/>
                        <wps:cNvSpPr>
                          <a:spLocks noChangeArrowheads="1"/>
                        </wps:cNvSpPr>
                        <wps:spPr bwMode="auto">
                          <a:xfrm>
                            <a:off x="0" y="16137"/>
                            <a:ext cx="11906" cy="134"/>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4"/>
                        <wps:cNvSpPr>
                          <a:spLocks noChangeArrowheads="1"/>
                        </wps:cNvSpPr>
                        <wps:spPr bwMode="auto">
                          <a:xfrm>
                            <a:off x="0" y="16270"/>
                            <a:ext cx="11906" cy="567"/>
                          </a:xfrm>
                          <a:prstGeom prst="rect">
                            <a:avLst/>
                          </a:prstGeom>
                          <a:solidFill>
                            <a:srgbClr val="1069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21B02" id="Group 13" o:spid="_x0000_s1026" style="position:absolute;margin-left:0;margin-top:806.9pt;width:595.3pt;height:35.05pt;z-index:1048;mso-position-horizontal-relative:page;mso-position-vertical-relative:page" coordorigin=",16138" coordsize="1190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">
                <v:rect id="Rectangle 15" o:spid="_x0000_s1027" style="position:absolute;top:16137;width:1190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" fillcolor="#fff200" stroked="f"/>
                <v:rect id="Rectangle 14" o:spid="_x0000_s1028" style="position:absolute;top:16270;width:1190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" fillcolor="#106936" stroked="f"/>
                <w10:wrap anchorx="page" anchory="page"/>
              </v:group>
            </w:pict>
          </mc:Fallback>
        </mc:AlternateContent>
      </w:r>
      <w:r w:rsidR="00CB38AA">
        <w:rPr>
          <w:noProof/>
          <w:lang w:val="en-GB" w:eastAsia="en-GB"/>
        </w:rPr>
        <mc:AlternateContent>
          <mc:Choice Requires="wpg">
            <w:drawing>
              <wp:anchor distT="0" distB="0" distL="114300" distR="114300" simplePos="0" relativeHeight="1096" behindDoc="0" locked="0" layoutInCell="1" allowOverlap="1" wp14:anchorId="7DBC865C" wp14:editId="157277CA">
                <wp:simplePos x="0" y="0"/>
                <wp:positionH relativeFrom="page">
                  <wp:posOffset>1552575</wp:posOffset>
                </wp:positionH>
                <wp:positionV relativeFrom="page">
                  <wp:posOffset>726440</wp:posOffset>
                </wp:positionV>
                <wp:extent cx="6007735" cy="670560"/>
                <wp:effectExtent l="9525" t="2540" r="2540" b="3175"/>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735" cy="670560"/>
                          <a:chOff x="2445" y="1144"/>
                          <a:chExt cx="9461" cy="1056"/>
                        </a:xfrm>
                      </wpg:grpSpPr>
                      <wps:wsp>
                        <wps:cNvPr id="10" name="AutoShape 8"/>
                        <wps:cNvSpPr>
                          <a:spLocks/>
                        </wps:cNvSpPr>
                        <wps:spPr bwMode="auto">
                          <a:xfrm>
                            <a:off x="2444" y="1254"/>
                            <a:ext cx="9461" cy="945"/>
                          </a:xfrm>
                          <a:custGeom>
                            <a:avLst/>
                            <a:gdLst>
                              <a:gd name="T0" fmla="+- 0 9241 2445"/>
                              <a:gd name="T1" fmla="*/ T0 w 9461"/>
                              <a:gd name="T2" fmla="+- 0 1255 1255"/>
                              <a:gd name="T3" fmla="*/ 1255 h 945"/>
                              <a:gd name="T4" fmla="+- 0 8923 2445"/>
                              <a:gd name="T5" fmla="*/ T4 w 9461"/>
                              <a:gd name="T6" fmla="+- 0 1256 1255"/>
                              <a:gd name="T7" fmla="*/ 1256 h 945"/>
                              <a:gd name="T8" fmla="+- 0 8219 2445"/>
                              <a:gd name="T9" fmla="*/ T8 w 9461"/>
                              <a:gd name="T10" fmla="+- 0 1269 1255"/>
                              <a:gd name="T11" fmla="*/ 1269 h 945"/>
                              <a:gd name="T12" fmla="+- 0 7608 2445"/>
                              <a:gd name="T13" fmla="*/ T12 w 9461"/>
                              <a:gd name="T14" fmla="+- 0 1292 1255"/>
                              <a:gd name="T15" fmla="*/ 1292 h 945"/>
                              <a:gd name="T16" fmla="+- 0 7011 2445"/>
                              <a:gd name="T17" fmla="*/ T16 w 9461"/>
                              <a:gd name="T18" fmla="+- 0 1326 1255"/>
                              <a:gd name="T19" fmla="*/ 1326 h 945"/>
                              <a:gd name="T20" fmla="+- 0 6455 2445"/>
                              <a:gd name="T21" fmla="*/ T20 w 9461"/>
                              <a:gd name="T22" fmla="+- 0 1368 1255"/>
                              <a:gd name="T23" fmla="*/ 1368 h 945"/>
                              <a:gd name="T24" fmla="+- 0 6429 2445"/>
                              <a:gd name="T25" fmla="*/ T24 w 9461"/>
                              <a:gd name="T26" fmla="+- 0 1370 1255"/>
                              <a:gd name="T27" fmla="*/ 1370 h 945"/>
                              <a:gd name="T28" fmla="+- 0 5956 2445"/>
                              <a:gd name="T29" fmla="*/ T28 w 9461"/>
                              <a:gd name="T30" fmla="+- 0 1416 1255"/>
                              <a:gd name="T31" fmla="*/ 1416 h 945"/>
                              <a:gd name="T32" fmla="+- 0 5532 2445"/>
                              <a:gd name="T33" fmla="*/ T32 w 9461"/>
                              <a:gd name="T34" fmla="+- 0 1464 1255"/>
                              <a:gd name="T35" fmla="*/ 1464 h 945"/>
                              <a:gd name="T36" fmla="+- 0 5117 2445"/>
                              <a:gd name="T37" fmla="*/ T36 w 9461"/>
                              <a:gd name="T38" fmla="+- 0 1518 1255"/>
                              <a:gd name="T39" fmla="*/ 1518 h 945"/>
                              <a:gd name="T40" fmla="+- 0 4712 2445"/>
                              <a:gd name="T41" fmla="*/ T40 w 9461"/>
                              <a:gd name="T42" fmla="+- 0 1579 1255"/>
                              <a:gd name="T43" fmla="*/ 1579 h 945"/>
                              <a:gd name="T44" fmla="+- 0 4315 2445"/>
                              <a:gd name="T45" fmla="*/ T44 w 9461"/>
                              <a:gd name="T46" fmla="+- 0 1646 1255"/>
                              <a:gd name="T47" fmla="*/ 1646 h 945"/>
                              <a:gd name="T48" fmla="+- 0 4159 2445"/>
                              <a:gd name="T49" fmla="*/ T48 w 9461"/>
                              <a:gd name="T50" fmla="+- 0 1674 1255"/>
                              <a:gd name="T51" fmla="*/ 1674 h 945"/>
                              <a:gd name="T52" fmla="+- 0 3852 2445"/>
                              <a:gd name="T53" fmla="*/ T52 w 9461"/>
                              <a:gd name="T54" fmla="+- 0 1734 1255"/>
                              <a:gd name="T55" fmla="*/ 1734 h 945"/>
                              <a:gd name="T56" fmla="+- 0 3551 2445"/>
                              <a:gd name="T57" fmla="*/ T56 w 9461"/>
                              <a:gd name="T58" fmla="+- 0 1797 1255"/>
                              <a:gd name="T59" fmla="*/ 1797 h 945"/>
                              <a:gd name="T60" fmla="+- 0 3257 2445"/>
                              <a:gd name="T61" fmla="*/ T60 w 9461"/>
                              <a:gd name="T62" fmla="+- 0 1865 1255"/>
                              <a:gd name="T63" fmla="*/ 1865 h 945"/>
                              <a:gd name="T64" fmla="+- 0 2969 2445"/>
                              <a:gd name="T65" fmla="*/ T64 w 9461"/>
                              <a:gd name="T66" fmla="+- 0 1936 1255"/>
                              <a:gd name="T67" fmla="*/ 1936 h 945"/>
                              <a:gd name="T68" fmla="+- 0 2687 2445"/>
                              <a:gd name="T69" fmla="*/ T68 w 9461"/>
                              <a:gd name="T70" fmla="+- 0 2011 1255"/>
                              <a:gd name="T71" fmla="*/ 2011 h 945"/>
                              <a:gd name="T72" fmla="+- 0 2481 2445"/>
                              <a:gd name="T73" fmla="*/ T72 w 9461"/>
                              <a:gd name="T74" fmla="+- 0 2070 1255"/>
                              <a:gd name="T75" fmla="*/ 2070 h 945"/>
                              <a:gd name="T76" fmla="+- 0 2473 2445"/>
                              <a:gd name="T77" fmla="*/ T76 w 9461"/>
                              <a:gd name="T78" fmla="+- 0 2103 1255"/>
                              <a:gd name="T79" fmla="*/ 2103 h 945"/>
                              <a:gd name="T80" fmla="+- 0 2465 2445"/>
                              <a:gd name="T81" fmla="*/ T80 w 9461"/>
                              <a:gd name="T82" fmla="+- 0 2135 1255"/>
                              <a:gd name="T83" fmla="*/ 2135 h 945"/>
                              <a:gd name="T84" fmla="+- 0 2455 2445"/>
                              <a:gd name="T85" fmla="*/ T84 w 9461"/>
                              <a:gd name="T86" fmla="+- 0 2167 1255"/>
                              <a:gd name="T87" fmla="*/ 2167 h 945"/>
                              <a:gd name="T88" fmla="+- 0 2445 2445"/>
                              <a:gd name="T89" fmla="*/ T88 w 9461"/>
                              <a:gd name="T90" fmla="+- 0 2199 1255"/>
                              <a:gd name="T91" fmla="*/ 2199 h 945"/>
                              <a:gd name="T92" fmla="+- 0 2653 2445"/>
                              <a:gd name="T93" fmla="*/ T92 w 9461"/>
                              <a:gd name="T94" fmla="+- 0 2139 1255"/>
                              <a:gd name="T95" fmla="*/ 2139 h 945"/>
                              <a:gd name="T96" fmla="+- 0 2865 2445"/>
                              <a:gd name="T97" fmla="*/ T96 w 9461"/>
                              <a:gd name="T98" fmla="+- 0 2080 1255"/>
                              <a:gd name="T99" fmla="*/ 2080 h 945"/>
                              <a:gd name="T100" fmla="+- 0 3155 2445"/>
                              <a:gd name="T101" fmla="*/ T100 w 9461"/>
                              <a:gd name="T102" fmla="+- 0 2006 1255"/>
                              <a:gd name="T103" fmla="*/ 2006 h 945"/>
                              <a:gd name="T104" fmla="+- 0 3450 2445"/>
                              <a:gd name="T105" fmla="*/ T104 w 9461"/>
                              <a:gd name="T106" fmla="+- 0 1936 1255"/>
                              <a:gd name="T107" fmla="*/ 1936 h 945"/>
                              <a:gd name="T108" fmla="+- 0 3753 2445"/>
                              <a:gd name="T109" fmla="*/ T108 w 9461"/>
                              <a:gd name="T110" fmla="+- 0 1870 1255"/>
                              <a:gd name="T111" fmla="*/ 1870 h 945"/>
                              <a:gd name="T112" fmla="+- 0 4062 2445"/>
                              <a:gd name="T113" fmla="*/ T112 w 9461"/>
                              <a:gd name="T114" fmla="+- 0 1808 1255"/>
                              <a:gd name="T115" fmla="*/ 1808 h 945"/>
                              <a:gd name="T116" fmla="+- 0 4378 2445"/>
                              <a:gd name="T117" fmla="*/ T116 w 9461"/>
                              <a:gd name="T118" fmla="+- 0 1750 1255"/>
                              <a:gd name="T119" fmla="*/ 1750 h 945"/>
                              <a:gd name="T120" fmla="+- 0 4782 2445"/>
                              <a:gd name="T121" fmla="*/ T120 w 9461"/>
                              <a:gd name="T122" fmla="+- 0 1683 1255"/>
                              <a:gd name="T123" fmla="*/ 1683 h 945"/>
                              <a:gd name="T124" fmla="+- 0 5029 2445"/>
                              <a:gd name="T125" fmla="*/ T124 w 9461"/>
                              <a:gd name="T126" fmla="+- 0 1646 1255"/>
                              <a:gd name="T127" fmla="*/ 1646 h 945"/>
                              <a:gd name="T128" fmla="+- 0 5448 2445"/>
                              <a:gd name="T129" fmla="*/ T128 w 9461"/>
                              <a:gd name="T130" fmla="+- 0 1589 1255"/>
                              <a:gd name="T131" fmla="*/ 1589 h 945"/>
                              <a:gd name="T132" fmla="+- 0 5876 2445"/>
                              <a:gd name="T133" fmla="*/ T132 w 9461"/>
                              <a:gd name="T134" fmla="+- 0 1538 1255"/>
                              <a:gd name="T135" fmla="*/ 1538 h 945"/>
                              <a:gd name="T136" fmla="+- 0 6367 2445"/>
                              <a:gd name="T137" fmla="*/ T136 w 9461"/>
                              <a:gd name="T138" fmla="+- 0 1490 1255"/>
                              <a:gd name="T139" fmla="*/ 1490 h 945"/>
                              <a:gd name="T140" fmla="+- 0 6873 2445"/>
                              <a:gd name="T141" fmla="*/ T140 w 9461"/>
                              <a:gd name="T142" fmla="+- 0 1449 1255"/>
                              <a:gd name="T143" fmla="*/ 1449 h 945"/>
                              <a:gd name="T144" fmla="+- 0 7464 2445"/>
                              <a:gd name="T145" fmla="*/ T144 w 9461"/>
                              <a:gd name="T146" fmla="+- 0 1413 1255"/>
                              <a:gd name="T147" fmla="*/ 1413 h 945"/>
                              <a:gd name="T148" fmla="+- 0 8069 2445"/>
                              <a:gd name="T149" fmla="*/ T148 w 9461"/>
                              <a:gd name="T150" fmla="+- 0 1387 1255"/>
                              <a:gd name="T151" fmla="*/ 1387 h 945"/>
                              <a:gd name="T152" fmla="+- 0 8767 2445"/>
                              <a:gd name="T153" fmla="*/ T152 w 9461"/>
                              <a:gd name="T154" fmla="+- 0 1371 1255"/>
                              <a:gd name="T155" fmla="*/ 1371 h 945"/>
                              <a:gd name="T156" fmla="+- 0 11906 2445"/>
                              <a:gd name="T157" fmla="*/ T156 w 9461"/>
                              <a:gd name="T158" fmla="+- 0 1368 1255"/>
                              <a:gd name="T159" fmla="*/ 1368 h 945"/>
                              <a:gd name="T160" fmla="+- 0 11906 2445"/>
                              <a:gd name="T161" fmla="*/ T160 w 9461"/>
                              <a:gd name="T162" fmla="+- 0 1342 1255"/>
                              <a:gd name="T163" fmla="*/ 1342 h 945"/>
                              <a:gd name="T164" fmla="+- 0 11052 2445"/>
                              <a:gd name="T165" fmla="*/ T164 w 9461"/>
                              <a:gd name="T166" fmla="+- 0 1296 1255"/>
                              <a:gd name="T167" fmla="*/ 1296 h 945"/>
                              <a:gd name="T168" fmla="+- 0 10217 2445"/>
                              <a:gd name="T169" fmla="*/ T168 w 9461"/>
                              <a:gd name="T170" fmla="+- 0 1267 1255"/>
                              <a:gd name="T171" fmla="*/ 1267 h 945"/>
                              <a:gd name="T172" fmla="+- 0 9482 2445"/>
                              <a:gd name="T173" fmla="*/ T172 w 9461"/>
                              <a:gd name="T174" fmla="+- 0 1256 1255"/>
                              <a:gd name="T175" fmla="*/ 1256 h 945"/>
                              <a:gd name="T176" fmla="+- 0 9241 2445"/>
                              <a:gd name="T177" fmla="*/ T176 w 9461"/>
                              <a:gd name="T178" fmla="+- 0 1255 1255"/>
                              <a:gd name="T179" fmla="*/ 1255 h 945"/>
                              <a:gd name="T180" fmla="+- 0 11906 2445"/>
                              <a:gd name="T181" fmla="*/ T180 w 9461"/>
                              <a:gd name="T182" fmla="+- 0 1368 1255"/>
                              <a:gd name="T183" fmla="*/ 1368 h 945"/>
                              <a:gd name="T184" fmla="+- 0 9242 2445"/>
                              <a:gd name="T185" fmla="*/ T184 w 9461"/>
                              <a:gd name="T186" fmla="+- 0 1368 1255"/>
                              <a:gd name="T187" fmla="*/ 1368 h 945"/>
                              <a:gd name="T188" fmla="+- 0 9483 2445"/>
                              <a:gd name="T189" fmla="*/ T188 w 9461"/>
                              <a:gd name="T190" fmla="+- 0 1369 1255"/>
                              <a:gd name="T191" fmla="*/ 1369 h 945"/>
                              <a:gd name="T192" fmla="+- 0 10215 2445"/>
                              <a:gd name="T193" fmla="*/ T192 w 9461"/>
                              <a:gd name="T194" fmla="+- 0 1380 1255"/>
                              <a:gd name="T195" fmla="*/ 1380 h 945"/>
                              <a:gd name="T196" fmla="+- 0 11047 2445"/>
                              <a:gd name="T197" fmla="*/ T196 w 9461"/>
                              <a:gd name="T198" fmla="+- 0 1409 1255"/>
                              <a:gd name="T199" fmla="*/ 1409 h 945"/>
                              <a:gd name="T200" fmla="+- 0 11906 2445"/>
                              <a:gd name="T201" fmla="*/ T200 w 9461"/>
                              <a:gd name="T202" fmla="+- 0 1455 1255"/>
                              <a:gd name="T203" fmla="*/ 1455 h 945"/>
                              <a:gd name="T204" fmla="+- 0 11906 2445"/>
                              <a:gd name="T205" fmla="*/ T204 w 9461"/>
                              <a:gd name="T206" fmla="+- 0 1368 1255"/>
                              <a:gd name="T207" fmla="*/ 136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61" h="945">
                                <a:moveTo>
                                  <a:pt x="6796" y="0"/>
                                </a:moveTo>
                                <a:lnTo>
                                  <a:pt x="6478" y="1"/>
                                </a:lnTo>
                                <a:lnTo>
                                  <a:pt x="5774" y="14"/>
                                </a:lnTo>
                                <a:lnTo>
                                  <a:pt x="5163" y="37"/>
                                </a:lnTo>
                                <a:lnTo>
                                  <a:pt x="4566" y="71"/>
                                </a:lnTo>
                                <a:lnTo>
                                  <a:pt x="4010" y="113"/>
                                </a:lnTo>
                                <a:lnTo>
                                  <a:pt x="3984" y="115"/>
                                </a:lnTo>
                                <a:lnTo>
                                  <a:pt x="3511" y="161"/>
                                </a:lnTo>
                                <a:lnTo>
                                  <a:pt x="3087" y="209"/>
                                </a:lnTo>
                                <a:lnTo>
                                  <a:pt x="2672" y="263"/>
                                </a:lnTo>
                                <a:lnTo>
                                  <a:pt x="2267" y="324"/>
                                </a:lnTo>
                                <a:lnTo>
                                  <a:pt x="1870" y="391"/>
                                </a:lnTo>
                                <a:lnTo>
                                  <a:pt x="1714" y="419"/>
                                </a:lnTo>
                                <a:lnTo>
                                  <a:pt x="1407" y="479"/>
                                </a:lnTo>
                                <a:lnTo>
                                  <a:pt x="1106" y="542"/>
                                </a:lnTo>
                                <a:lnTo>
                                  <a:pt x="812" y="610"/>
                                </a:lnTo>
                                <a:lnTo>
                                  <a:pt x="524" y="681"/>
                                </a:lnTo>
                                <a:lnTo>
                                  <a:pt x="242" y="756"/>
                                </a:lnTo>
                                <a:lnTo>
                                  <a:pt x="36" y="815"/>
                                </a:lnTo>
                                <a:lnTo>
                                  <a:pt x="28" y="848"/>
                                </a:lnTo>
                                <a:lnTo>
                                  <a:pt x="20" y="880"/>
                                </a:lnTo>
                                <a:lnTo>
                                  <a:pt x="10" y="912"/>
                                </a:lnTo>
                                <a:lnTo>
                                  <a:pt x="0" y="944"/>
                                </a:lnTo>
                                <a:lnTo>
                                  <a:pt x="208" y="884"/>
                                </a:lnTo>
                                <a:lnTo>
                                  <a:pt x="420" y="825"/>
                                </a:lnTo>
                                <a:lnTo>
                                  <a:pt x="710" y="751"/>
                                </a:lnTo>
                                <a:lnTo>
                                  <a:pt x="1005" y="681"/>
                                </a:lnTo>
                                <a:lnTo>
                                  <a:pt x="1308" y="615"/>
                                </a:lnTo>
                                <a:lnTo>
                                  <a:pt x="1617" y="553"/>
                                </a:lnTo>
                                <a:lnTo>
                                  <a:pt x="1933" y="495"/>
                                </a:lnTo>
                                <a:lnTo>
                                  <a:pt x="2337" y="428"/>
                                </a:lnTo>
                                <a:lnTo>
                                  <a:pt x="2584" y="391"/>
                                </a:lnTo>
                                <a:lnTo>
                                  <a:pt x="3003" y="334"/>
                                </a:lnTo>
                                <a:lnTo>
                                  <a:pt x="3431" y="283"/>
                                </a:lnTo>
                                <a:lnTo>
                                  <a:pt x="3922" y="235"/>
                                </a:lnTo>
                                <a:lnTo>
                                  <a:pt x="4428" y="194"/>
                                </a:lnTo>
                                <a:lnTo>
                                  <a:pt x="5019" y="158"/>
                                </a:lnTo>
                                <a:lnTo>
                                  <a:pt x="5624" y="132"/>
                                </a:lnTo>
                                <a:lnTo>
                                  <a:pt x="6322" y="116"/>
                                </a:lnTo>
                                <a:lnTo>
                                  <a:pt x="9461" y="113"/>
                                </a:lnTo>
                                <a:lnTo>
                                  <a:pt x="9461" y="87"/>
                                </a:lnTo>
                                <a:lnTo>
                                  <a:pt x="8607" y="41"/>
                                </a:lnTo>
                                <a:lnTo>
                                  <a:pt x="7772" y="12"/>
                                </a:lnTo>
                                <a:lnTo>
                                  <a:pt x="7037" y="1"/>
                                </a:lnTo>
                                <a:lnTo>
                                  <a:pt x="6796" y="0"/>
                                </a:lnTo>
                                <a:close/>
                                <a:moveTo>
                                  <a:pt x="9461" y="113"/>
                                </a:moveTo>
                                <a:lnTo>
                                  <a:pt x="6797" y="113"/>
                                </a:lnTo>
                                <a:lnTo>
                                  <a:pt x="7038" y="114"/>
                                </a:lnTo>
                                <a:lnTo>
                                  <a:pt x="7770" y="125"/>
                                </a:lnTo>
                                <a:lnTo>
                                  <a:pt x="8602" y="154"/>
                                </a:lnTo>
                                <a:lnTo>
                                  <a:pt x="9461" y="200"/>
                                </a:lnTo>
                                <a:lnTo>
                                  <a:pt x="9461" y="113"/>
                                </a:lnTo>
                                <a:close/>
                              </a:path>
                            </a:pathLst>
                          </a:custGeom>
                          <a:solidFill>
                            <a:srgbClr val="106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7"/>
                        <wps:cNvSpPr>
                          <a:spLocks/>
                        </wps:cNvSpPr>
                        <wps:spPr bwMode="auto">
                          <a:xfrm>
                            <a:off x="2478" y="1143"/>
                            <a:ext cx="9427" cy="934"/>
                          </a:xfrm>
                          <a:custGeom>
                            <a:avLst/>
                            <a:gdLst>
                              <a:gd name="T0" fmla="+- 0 9241 2479"/>
                              <a:gd name="T1" fmla="*/ T0 w 9427"/>
                              <a:gd name="T2" fmla="+- 0 1144 1144"/>
                              <a:gd name="T3" fmla="*/ 1144 h 934"/>
                              <a:gd name="T4" fmla="+- 0 8923 2479"/>
                              <a:gd name="T5" fmla="*/ T4 w 9427"/>
                              <a:gd name="T6" fmla="+- 0 1145 1144"/>
                              <a:gd name="T7" fmla="*/ 1145 h 934"/>
                              <a:gd name="T8" fmla="+- 0 8219 2479"/>
                              <a:gd name="T9" fmla="*/ T8 w 9427"/>
                              <a:gd name="T10" fmla="+- 0 1158 1144"/>
                              <a:gd name="T11" fmla="*/ 1158 h 934"/>
                              <a:gd name="T12" fmla="+- 0 7608 2479"/>
                              <a:gd name="T13" fmla="*/ T12 w 9427"/>
                              <a:gd name="T14" fmla="+- 0 1181 1144"/>
                              <a:gd name="T15" fmla="*/ 1181 h 934"/>
                              <a:gd name="T16" fmla="+- 0 7011 2479"/>
                              <a:gd name="T17" fmla="*/ T16 w 9427"/>
                              <a:gd name="T18" fmla="+- 0 1215 1144"/>
                              <a:gd name="T19" fmla="*/ 1215 h 934"/>
                              <a:gd name="T20" fmla="+- 0 6455 2479"/>
                              <a:gd name="T21" fmla="*/ T20 w 9427"/>
                              <a:gd name="T22" fmla="+- 0 1257 1144"/>
                              <a:gd name="T23" fmla="*/ 1257 h 934"/>
                              <a:gd name="T24" fmla="+- 0 6357 2479"/>
                              <a:gd name="T25" fmla="*/ T24 w 9427"/>
                              <a:gd name="T26" fmla="+- 0 1266 1144"/>
                              <a:gd name="T27" fmla="*/ 1266 h 934"/>
                              <a:gd name="T28" fmla="+- 0 5865 2479"/>
                              <a:gd name="T29" fmla="*/ T28 w 9427"/>
                              <a:gd name="T30" fmla="+- 0 1315 1144"/>
                              <a:gd name="T31" fmla="*/ 1315 h 934"/>
                              <a:gd name="T32" fmla="+- 0 5436 2479"/>
                              <a:gd name="T33" fmla="*/ T32 w 9427"/>
                              <a:gd name="T34" fmla="+- 0 1365 1144"/>
                              <a:gd name="T35" fmla="*/ 1365 h 934"/>
                              <a:gd name="T36" fmla="+- 0 5017 2479"/>
                              <a:gd name="T37" fmla="*/ T36 w 9427"/>
                              <a:gd name="T38" fmla="+- 0 1422 1144"/>
                              <a:gd name="T39" fmla="*/ 1422 h 934"/>
                              <a:gd name="T40" fmla="+- 0 4607 2479"/>
                              <a:gd name="T41" fmla="*/ T40 w 9427"/>
                              <a:gd name="T42" fmla="+- 0 1485 1144"/>
                              <a:gd name="T43" fmla="*/ 1485 h 934"/>
                              <a:gd name="T44" fmla="+- 0 4207 2479"/>
                              <a:gd name="T45" fmla="*/ T44 w 9427"/>
                              <a:gd name="T46" fmla="+- 0 1554 1144"/>
                              <a:gd name="T47" fmla="*/ 1554 h 934"/>
                              <a:gd name="T48" fmla="+- 0 3894 2479"/>
                              <a:gd name="T49" fmla="*/ T48 w 9427"/>
                              <a:gd name="T50" fmla="+- 0 1614 1144"/>
                              <a:gd name="T51" fmla="*/ 1614 h 934"/>
                              <a:gd name="T52" fmla="+- 0 3588 2479"/>
                              <a:gd name="T53" fmla="*/ T52 w 9427"/>
                              <a:gd name="T54" fmla="+- 0 1678 1144"/>
                              <a:gd name="T55" fmla="*/ 1678 h 934"/>
                              <a:gd name="T56" fmla="+- 0 3288 2479"/>
                              <a:gd name="T57" fmla="*/ T56 w 9427"/>
                              <a:gd name="T58" fmla="+- 0 1746 1144"/>
                              <a:gd name="T59" fmla="*/ 1746 h 934"/>
                              <a:gd name="T60" fmla="+- 0 2994 2479"/>
                              <a:gd name="T61" fmla="*/ T60 w 9427"/>
                              <a:gd name="T62" fmla="+- 0 1818 1144"/>
                              <a:gd name="T63" fmla="*/ 1818 h 934"/>
                              <a:gd name="T64" fmla="+- 0 2708 2479"/>
                              <a:gd name="T65" fmla="*/ T64 w 9427"/>
                              <a:gd name="T66" fmla="+- 0 1894 1144"/>
                              <a:gd name="T67" fmla="*/ 1894 h 934"/>
                              <a:gd name="T68" fmla="+- 0 2498 2479"/>
                              <a:gd name="T69" fmla="*/ T68 w 9427"/>
                              <a:gd name="T70" fmla="+- 0 1954 1144"/>
                              <a:gd name="T71" fmla="*/ 1954 h 934"/>
                              <a:gd name="T72" fmla="+- 0 2494 2479"/>
                              <a:gd name="T73" fmla="*/ T72 w 9427"/>
                              <a:gd name="T74" fmla="+- 0 1985 1144"/>
                              <a:gd name="T75" fmla="*/ 1985 h 934"/>
                              <a:gd name="T76" fmla="+- 0 2490 2479"/>
                              <a:gd name="T77" fmla="*/ T76 w 9427"/>
                              <a:gd name="T78" fmla="+- 0 2016 1144"/>
                              <a:gd name="T79" fmla="*/ 2016 h 934"/>
                              <a:gd name="T80" fmla="+- 0 2485 2479"/>
                              <a:gd name="T81" fmla="*/ T80 w 9427"/>
                              <a:gd name="T82" fmla="+- 0 2047 1144"/>
                              <a:gd name="T83" fmla="*/ 2047 h 934"/>
                              <a:gd name="T84" fmla="+- 0 2479 2479"/>
                              <a:gd name="T85" fmla="*/ T84 w 9427"/>
                              <a:gd name="T86" fmla="+- 0 2078 1144"/>
                              <a:gd name="T87" fmla="*/ 2078 h 934"/>
                              <a:gd name="T88" fmla="+- 0 2686 2479"/>
                              <a:gd name="T89" fmla="*/ T88 w 9427"/>
                              <a:gd name="T90" fmla="+- 0 2018 1144"/>
                              <a:gd name="T91" fmla="*/ 2018 h 934"/>
                              <a:gd name="T92" fmla="+- 0 2896 2479"/>
                              <a:gd name="T93" fmla="*/ T92 w 9427"/>
                              <a:gd name="T94" fmla="+- 0 1961 1144"/>
                              <a:gd name="T95" fmla="*/ 1961 h 934"/>
                              <a:gd name="T96" fmla="+- 0 3183 2479"/>
                              <a:gd name="T97" fmla="*/ T96 w 9427"/>
                              <a:gd name="T98" fmla="+- 0 1888 1144"/>
                              <a:gd name="T99" fmla="*/ 1888 h 934"/>
                              <a:gd name="T100" fmla="+- 0 3477 2479"/>
                              <a:gd name="T101" fmla="*/ T100 w 9427"/>
                              <a:gd name="T102" fmla="+- 0 1819 1144"/>
                              <a:gd name="T103" fmla="*/ 1819 h 934"/>
                              <a:gd name="T104" fmla="+- 0 3777 2479"/>
                              <a:gd name="T105" fmla="*/ T104 w 9427"/>
                              <a:gd name="T106" fmla="+- 0 1754 1144"/>
                              <a:gd name="T107" fmla="*/ 1754 h 934"/>
                              <a:gd name="T108" fmla="+- 0 4083 2479"/>
                              <a:gd name="T109" fmla="*/ T108 w 9427"/>
                              <a:gd name="T110" fmla="+- 0 1693 1144"/>
                              <a:gd name="T111" fmla="*/ 1693 h 934"/>
                              <a:gd name="T112" fmla="+- 0 4396 2479"/>
                              <a:gd name="T113" fmla="*/ T112 w 9427"/>
                              <a:gd name="T114" fmla="+- 0 1636 1144"/>
                              <a:gd name="T115" fmla="*/ 1636 h 934"/>
                              <a:gd name="T116" fmla="+- 0 4796 2479"/>
                              <a:gd name="T117" fmla="*/ T116 w 9427"/>
                              <a:gd name="T118" fmla="+- 0 1570 1144"/>
                              <a:gd name="T119" fmla="*/ 1570 h 934"/>
                              <a:gd name="T120" fmla="+- 0 5205 2479"/>
                              <a:gd name="T121" fmla="*/ T120 w 9427"/>
                              <a:gd name="T122" fmla="+- 0 1510 1144"/>
                              <a:gd name="T123" fmla="*/ 1510 h 934"/>
                              <a:gd name="T124" fmla="+- 0 5624 2479"/>
                              <a:gd name="T125" fmla="*/ T124 w 9427"/>
                              <a:gd name="T126" fmla="+- 0 1456 1144"/>
                              <a:gd name="T127" fmla="*/ 1456 h 934"/>
                              <a:gd name="T128" fmla="+- 0 6052 2479"/>
                              <a:gd name="T129" fmla="*/ T128 w 9427"/>
                              <a:gd name="T130" fmla="+- 0 1409 1144"/>
                              <a:gd name="T131" fmla="*/ 1409 h 934"/>
                              <a:gd name="T132" fmla="+- 0 6583 2479"/>
                              <a:gd name="T133" fmla="*/ T132 w 9427"/>
                              <a:gd name="T134" fmla="+- 0 1360 1144"/>
                              <a:gd name="T135" fmla="*/ 1360 h 934"/>
                              <a:gd name="T136" fmla="+- 0 7092 2479"/>
                              <a:gd name="T137" fmla="*/ T136 w 9427"/>
                              <a:gd name="T138" fmla="+- 0 1323 1144"/>
                              <a:gd name="T139" fmla="*/ 1323 h 934"/>
                              <a:gd name="T140" fmla="+- 0 7689 2479"/>
                              <a:gd name="T141" fmla="*/ T140 w 9427"/>
                              <a:gd name="T142" fmla="+- 0 1291 1144"/>
                              <a:gd name="T143" fmla="*/ 1291 h 934"/>
                              <a:gd name="T144" fmla="+- 0 8300 2479"/>
                              <a:gd name="T145" fmla="*/ T144 w 9427"/>
                              <a:gd name="T146" fmla="+- 0 1269 1144"/>
                              <a:gd name="T147" fmla="*/ 1269 h 934"/>
                              <a:gd name="T148" fmla="+- 0 9004 2479"/>
                              <a:gd name="T149" fmla="*/ T148 w 9427"/>
                              <a:gd name="T150" fmla="+- 0 1258 1144"/>
                              <a:gd name="T151" fmla="*/ 1258 h 934"/>
                              <a:gd name="T152" fmla="+- 0 11906 2479"/>
                              <a:gd name="T153" fmla="*/ T152 w 9427"/>
                              <a:gd name="T154" fmla="+- 0 1257 1144"/>
                              <a:gd name="T155" fmla="*/ 1257 h 934"/>
                              <a:gd name="T156" fmla="+- 0 11906 2479"/>
                              <a:gd name="T157" fmla="*/ T156 w 9427"/>
                              <a:gd name="T158" fmla="+- 0 1231 1144"/>
                              <a:gd name="T159" fmla="*/ 1231 h 934"/>
                              <a:gd name="T160" fmla="+- 0 11052 2479"/>
                              <a:gd name="T161" fmla="*/ T160 w 9427"/>
                              <a:gd name="T162" fmla="+- 0 1185 1144"/>
                              <a:gd name="T163" fmla="*/ 1185 h 934"/>
                              <a:gd name="T164" fmla="+- 0 10217 2479"/>
                              <a:gd name="T165" fmla="*/ T164 w 9427"/>
                              <a:gd name="T166" fmla="+- 0 1156 1144"/>
                              <a:gd name="T167" fmla="*/ 1156 h 934"/>
                              <a:gd name="T168" fmla="+- 0 9482 2479"/>
                              <a:gd name="T169" fmla="*/ T168 w 9427"/>
                              <a:gd name="T170" fmla="+- 0 1145 1144"/>
                              <a:gd name="T171" fmla="*/ 1145 h 934"/>
                              <a:gd name="T172" fmla="+- 0 9241 2479"/>
                              <a:gd name="T173" fmla="*/ T172 w 9427"/>
                              <a:gd name="T174" fmla="+- 0 1144 1144"/>
                              <a:gd name="T175" fmla="*/ 1144 h 934"/>
                              <a:gd name="T176" fmla="+- 0 11906 2479"/>
                              <a:gd name="T177" fmla="*/ T176 w 9427"/>
                              <a:gd name="T178" fmla="+- 0 1257 1144"/>
                              <a:gd name="T179" fmla="*/ 1257 h 934"/>
                              <a:gd name="T180" fmla="+- 0 9242 2479"/>
                              <a:gd name="T181" fmla="*/ T180 w 9427"/>
                              <a:gd name="T182" fmla="+- 0 1257 1144"/>
                              <a:gd name="T183" fmla="*/ 1257 h 934"/>
                              <a:gd name="T184" fmla="+- 0 9483 2479"/>
                              <a:gd name="T185" fmla="*/ T184 w 9427"/>
                              <a:gd name="T186" fmla="+- 0 1258 1144"/>
                              <a:gd name="T187" fmla="*/ 1258 h 934"/>
                              <a:gd name="T188" fmla="+- 0 10215 2479"/>
                              <a:gd name="T189" fmla="*/ T188 w 9427"/>
                              <a:gd name="T190" fmla="+- 0 1269 1144"/>
                              <a:gd name="T191" fmla="*/ 1269 h 934"/>
                              <a:gd name="T192" fmla="+- 0 11047 2479"/>
                              <a:gd name="T193" fmla="*/ T192 w 9427"/>
                              <a:gd name="T194" fmla="+- 0 1298 1144"/>
                              <a:gd name="T195" fmla="*/ 1298 h 934"/>
                              <a:gd name="T196" fmla="+- 0 11906 2479"/>
                              <a:gd name="T197" fmla="*/ T196 w 9427"/>
                              <a:gd name="T198" fmla="+- 0 1344 1144"/>
                              <a:gd name="T199" fmla="*/ 1344 h 934"/>
                              <a:gd name="T200" fmla="+- 0 11906 2479"/>
                              <a:gd name="T201" fmla="*/ T200 w 9427"/>
                              <a:gd name="T202" fmla="+- 0 1257 1144"/>
                              <a:gd name="T203" fmla="*/ 1257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427" h="934">
                                <a:moveTo>
                                  <a:pt x="6762" y="0"/>
                                </a:moveTo>
                                <a:lnTo>
                                  <a:pt x="6444" y="1"/>
                                </a:lnTo>
                                <a:lnTo>
                                  <a:pt x="5740" y="14"/>
                                </a:lnTo>
                                <a:lnTo>
                                  <a:pt x="5129" y="37"/>
                                </a:lnTo>
                                <a:lnTo>
                                  <a:pt x="4532" y="71"/>
                                </a:lnTo>
                                <a:lnTo>
                                  <a:pt x="3976" y="113"/>
                                </a:lnTo>
                                <a:lnTo>
                                  <a:pt x="3878" y="122"/>
                                </a:lnTo>
                                <a:lnTo>
                                  <a:pt x="3386" y="171"/>
                                </a:lnTo>
                                <a:lnTo>
                                  <a:pt x="2957" y="221"/>
                                </a:lnTo>
                                <a:lnTo>
                                  <a:pt x="2538" y="278"/>
                                </a:lnTo>
                                <a:lnTo>
                                  <a:pt x="2128" y="341"/>
                                </a:lnTo>
                                <a:lnTo>
                                  <a:pt x="1728" y="410"/>
                                </a:lnTo>
                                <a:lnTo>
                                  <a:pt x="1415" y="470"/>
                                </a:lnTo>
                                <a:lnTo>
                                  <a:pt x="1109" y="534"/>
                                </a:lnTo>
                                <a:lnTo>
                                  <a:pt x="809" y="602"/>
                                </a:lnTo>
                                <a:lnTo>
                                  <a:pt x="515" y="674"/>
                                </a:lnTo>
                                <a:lnTo>
                                  <a:pt x="229" y="750"/>
                                </a:lnTo>
                                <a:lnTo>
                                  <a:pt x="19" y="810"/>
                                </a:lnTo>
                                <a:lnTo>
                                  <a:pt x="15" y="841"/>
                                </a:lnTo>
                                <a:lnTo>
                                  <a:pt x="11" y="872"/>
                                </a:lnTo>
                                <a:lnTo>
                                  <a:pt x="6" y="903"/>
                                </a:lnTo>
                                <a:lnTo>
                                  <a:pt x="0" y="934"/>
                                </a:lnTo>
                                <a:lnTo>
                                  <a:pt x="207" y="874"/>
                                </a:lnTo>
                                <a:lnTo>
                                  <a:pt x="417" y="817"/>
                                </a:lnTo>
                                <a:lnTo>
                                  <a:pt x="704" y="744"/>
                                </a:lnTo>
                                <a:lnTo>
                                  <a:pt x="998" y="675"/>
                                </a:lnTo>
                                <a:lnTo>
                                  <a:pt x="1298" y="610"/>
                                </a:lnTo>
                                <a:lnTo>
                                  <a:pt x="1604" y="549"/>
                                </a:lnTo>
                                <a:lnTo>
                                  <a:pt x="1917" y="492"/>
                                </a:lnTo>
                                <a:lnTo>
                                  <a:pt x="2317" y="426"/>
                                </a:lnTo>
                                <a:lnTo>
                                  <a:pt x="2726" y="366"/>
                                </a:lnTo>
                                <a:lnTo>
                                  <a:pt x="3145" y="312"/>
                                </a:lnTo>
                                <a:lnTo>
                                  <a:pt x="3573" y="265"/>
                                </a:lnTo>
                                <a:lnTo>
                                  <a:pt x="4104" y="216"/>
                                </a:lnTo>
                                <a:lnTo>
                                  <a:pt x="4613" y="179"/>
                                </a:lnTo>
                                <a:lnTo>
                                  <a:pt x="5210" y="147"/>
                                </a:lnTo>
                                <a:lnTo>
                                  <a:pt x="5821" y="125"/>
                                </a:lnTo>
                                <a:lnTo>
                                  <a:pt x="6525" y="114"/>
                                </a:lnTo>
                                <a:lnTo>
                                  <a:pt x="9427" y="113"/>
                                </a:lnTo>
                                <a:lnTo>
                                  <a:pt x="9427" y="87"/>
                                </a:lnTo>
                                <a:lnTo>
                                  <a:pt x="8573" y="41"/>
                                </a:lnTo>
                                <a:lnTo>
                                  <a:pt x="7738" y="12"/>
                                </a:lnTo>
                                <a:lnTo>
                                  <a:pt x="7003" y="1"/>
                                </a:lnTo>
                                <a:lnTo>
                                  <a:pt x="6762" y="0"/>
                                </a:lnTo>
                                <a:close/>
                                <a:moveTo>
                                  <a:pt x="9427" y="113"/>
                                </a:moveTo>
                                <a:lnTo>
                                  <a:pt x="6763" y="113"/>
                                </a:lnTo>
                                <a:lnTo>
                                  <a:pt x="7004" y="114"/>
                                </a:lnTo>
                                <a:lnTo>
                                  <a:pt x="7736" y="125"/>
                                </a:lnTo>
                                <a:lnTo>
                                  <a:pt x="8568" y="154"/>
                                </a:lnTo>
                                <a:lnTo>
                                  <a:pt x="9427" y="200"/>
                                </a:lnTo>
                                <a:lnTo>
                                  <a:pt x="9427" y="113"/>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F7A03" id="Group 6" o:spid="_x0000_s1026" style="position:absolute;margin-left:122.25pt;margin-top:57.2pt;width:473.05pt;height:52.8pt;z-index:1096;mso-position-horizontal-relative:page;mso-position-vertical-relative:page" coordorigin="2445,1144" coordsize="9461,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">
                <v:shape id="AutoShape 8" o:spid="_x0000_s1027" style="position:absolute;left:2444;top:1254;width:9461;height:945;visibility:visible;mso-wrap-style:square;v-text-anchor:top" coordsize="946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" path="m6796,l6478,1,5774,14,5163,37,4566,71r-556,42l3984,115r-473,46l3087,209r-415,54l2267,324r-397,67l1714,419r-307,60l1106,542,812,610,524,681,242,756,36,815r-8,33l20,880,10,912,,944,208,884,420,825,710,751r295,-70l1308,615r309,-62l1933,495r404,-67l2584,391r419,-57l3431,283r491,-48l4428,194r591,-36l5624,132r698,-16l9461,113r,-26l8607,41,7772,12,7037,1,6796,xm9461,113r-2664,l7038,114r732,11l8602,154r859,46l9461,113xe" fillcolor="#106936" stroked="f">
                  <v:path arrowok="t" o:connecttype="custom" o:connectlocs="6796,1255;6478,1256;5774,1269;5163,1292;4566,1326;4010,1368;3984,1370;3511,1416;3087,1464;2672,1518;2267,1579;1870,1646;1714,1674;1407,1734;1106,1797;812,1865;524,1936;242,2011;36,2070;28,2103;20,2135;10,2167;0,2199;208,2139;420,2080;710,2006;1005,1936;1308,1870;1617,1808;1933,1750;2337,1683;2584,1646;3003,1589;3431,1538;3922,1490;4428,1449;5019,1413;5624,1387;6322,1371;9461,1368;9461,1342;8607,1296;7772,1267;7037,1256;6796,1255;9461,1368;6797,1368;7038,1369;7770,1380;8602,1409;9461,1455;9461,1368" o:connectangles="0,0,0,0,0,0,0,0,0,0,0,0,0,0,0,0,0,0,0,0,0,0,0,0,0,0,0,0,0,0,0,0,0,0,0,0,0,0,0,0,0,0,0,0,0,0,0,0,0,0,0,0"/>
                </v:shape>
                <v:shape id="AutoShape 7" o:spid="_x0000_s1028" style="position:absolute;left:2478;top:1143;width:9427;height:934;visibility:visible;mso-wrap-style:square;v-text-anchor:top" coordsize="942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" path="m6762,l6444,1,5740,14,5129,37,4532,71r-556,42l3878,122r-492,49l2957,221r-419,57l2128,341r-400,69l1415,470r-306,64l809,602,515,674,229,750,19,810r-4,31l11,872,6,903,,934,207,874,417,817,704,744,998,675r300,-65l1604,549r313,-57l2317,426r409,-60l3145,312r428,-47l4104,216r509,-37l5210,147r611,-22l6525,114r2902,-1l9427,87,8573,41,7738,12,7003,1,6762,xm9427,113r-2664,l7004,114r732,11l8568,154r859,46l9427,113xe" fillcolor="#fff200" stroked="f">
                  <v:path arrowok="t" o:connecttype="custom" o:connectlocs="6762,1144;6444,1145;5740,1158;5129,1181;4532,1215;3976,1257;3878,1266;3386,1315;2957,1365;2538,1422;2128,1485;1728,1554;1415,1614;1109,1678;809,1746;515,1818;229,1894;19,1954;15,1985;11,2016;6,2047;0,2078;207,2018;417,1961;704,1888;998,1819;1298,1754;1604,1693;1917,1636;2317,1570;2726,1510;3145,1456;3573,1409;4104,1360;4613,1323;5210,1291;5821,1269;6525,1258;9427,1257;9427,1231;8573,1185;7738,1156;7003,1145;6762,1144;9427,1257;6763,1257;7004,1258;7736,1269;8568,1298;9427,1344;9427,1257" o:connectangles="0,0,0,0,0,0,0,0,0,0,0,0,0,0,0,0,0,0,0,0,0,0,0,0,0,0,0,0,0,0,0,0,0,0,0,0,0,0,0,0,0,0,0,0,0,0,0,0,0,0,0"/>
                </v:shape>
                <w10:wrap anchorx="page" anchory="page"/>
              </v:group>
            </w:pict>
          </mc:Fallback>
        </mc:AlternateContent>
      </w:r>
      <w:r w:rsidR="00CB38AA">
        <w:rPr>
          <w:noProof/>
          <w:lang w:val="en-GB" w:eastAsia="en-GB"/>
        </w:rPr>
        <mc:AlternateContent>
          <mc:Choice Requires="wpg">
            <w:drawing>
              <wp:anchor distT="0" distB="0" distL="114300" distR="114300" simplePos="0" relativeHeight="1120" behindDoc="0" locked="0" layoutInCell="1" allowOverlap="1" wp14:anchorId="7DBC865D" wp14:editId="6856AC74">
                <wp:simplePos x="0" y="0"/>
                <wp:positionH relativeFrom="page">
                  <wp:posOffset>6473825</wp:posOffset>
                </wp:positionH>
                <wp:positionV relativeFrom="page">
                  <wp:posOffset>306705</wp:posOffset>
                </wp:positionV>
                <wp:extent cx="801370" cy="239395"/>
                <wp:effectExtent l="6350" t="1905" r="1905"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39395"/>
                          <a:chOff x="10195" y="483"/>
                          <a:chExt cx="1262" cy="377"/>
                        </a:xfrm>
                      </wpg:grpSpPr>
                      <wps:wsp>
                        <wps:cNvPr id="4" name="AutoShape 5"/>
                        <wps:cNvSpPr>
                          <a:spLocks/>
                        </wps:cNvSpPr>
                        <wps:spPr bwMode="auto">
                          <a:xfrm>
                            <a:off x="10194" y="483"/>
                            <a:ext cx="957" cy="377"/>
                          </a:xfrm>
                          <a:custGeom>
                            <a:avLst/>
                            <a:gdLst>
                              <a:gd name="T0" fmla="+- 0 10543 10195"/>
                              <a:gd name="T1" fmla="*/ T0 w 957"/>
                              <a:gd name="T2" fmla="+- 0 682 483"/>
                              <a:gd name="T3" fmla="*/ 682 h 377"/>
                              <a:gd name="T4" fmla="+- 0 10402 10195"/>
                              <a:gd name="T5" fmla="*/ T4 w 957"/>
                              <a:gd name="T6" fmla="+- 0 632 483"/>
                              <a:gd name="T7" fmla="*/ 632 h 377"/>
                              <a:gd name="T8" fmla="+- 0 10275 10195"/>
                              <a:gd name="T9" fmla="*/ T8 w 957"/>
                              <a:gd name="T10" fmla="+- 0 579 483"/>
                              <a:gd name="T11" fmla="*/ 579 h 377"/>
                              <a:gd name="T12" fmla="+- 0 10320 10195"/>
                              <a:gd name="T13" fmla="*/ T12 w 957"/>
                              <a:gd name="T14" fmla="+- 0 548 483"/>
                              <a:gd name="T15" fmla="*/ 548 h 377"/>
                              <a:gd name="T16" fmla="+- 0 10393 10195"/>
                              <a:gd name="T17" fmla="*/ T16 w 957"/>
                              <a:gd name="T18" fmla="+- 0 548 483"/>
                              <a:gd name="T19" fmla="*/ 548 h 377"/>
                              <a:gd name="T20" fmla="+- 0 10454 10195"/>
                              <a:gd name="T21" fmla="*/ T20 w 957"/>
                              <a:gd name="T22" fmla="+- 0 565 483"/>
                              <a:gd name="T23" fmla="*/ 565 h 377"/>
                              <a:gd name="T24" fmla="+- 0 10474 10195"/>
                              <a:gd name="T25" fmla="*/ T24 w 957"/>
                              <a:gd name="T26" fmla="+- 0 551 483"/>
                              <a:gd name="T27" fmla="*/ 551 h 377"/>
                              <a:gd name="T28" fmla="+- 0 10451 10195"/>
                              <a:gd name="T29" fmla="*/ T28 w 957"/>
                              <a:gd name="T30" fmla="+- 0 505 483"/>
                              <a:gd name="T31" fmla="*/ 505 h 377"/>
                              <a:gd name="T32" fmla="+- 0 10354 10195"/>
                              <a:gd name="T33" fmla="*/ T32 w 957"/>
                              <a:gd name="T34" fmla="+- 0 483 483"/>
                              <a:gd name="T35" fmla="*/ 483 h 377"/>
                              <a:gd name="T36" fmla="+- 0 10252 10195"/>
                              <a:gd name="T37" fmla="*/ T36 w 957"/>
                              <a:gd name="T38" fmla="+- 0 501 483"/>
                              <a:gd name="T39" fmla="*/ 501 h 377"/>
                              <a:gd name="T40" fmla="+- 0 10198 10195"/>
                              <a:gd name="T41" fmla="*/ T40 w 957"/>
                              <a:gd name="T42" fmla="+- 0 581 483"/>
                              <a:gd name="T43" fmla="*/ 581 h 377"/>
                              <a:gd name="T44" fmla="+- 0 10323 10195"/>
                              <a:gd name="T45" fmla="*/ T44 w 957"/>
                              <a:gd name="T46" fmla="+- 0 665 483"/>
                              <a:gd name="T47" fmla="*/ 665 h 377"/>
                              <a:gd name="T48" fmla="+- 0 10475 10195"/>
                              <a:gd name="T49" fmla="*/ T48 w 957"/>
                              <a:gd name="T50" fmla="+- 0 712 483"/>
                              <a:gd name="T51" fmla="*/ 712 h 377"/>
                              <a:gd name="T52" fmla="+- 0 10514 10195"/>
                              <a:gd name="T53" fmla="*/ T52 w 957"/>
                              <a:gd name="T54" fmla="+- 0 733 483"/>
                              <a:gd name="T55" fmla="*/ 733 h 377"/>
                              <a:gd name="T56" fmla="+- 0 10430 10195"/>
                              <a:gd name="T57" fmla="*/ T56 w 957"/>
                              <a:gd name="T58" fmla="+- 0 795 483"/>
                              <a:gd name="T59" fmla="*/ 795 h 377"/>
                              <a:gd name="T60" fmla="+- 0 10332 10195"/>
                              <a:gd name="T61" fmla="*/ T60 w 957"/>
                              <a:gd name="T62" fmla="+- 0 797 483"/>
                              <a:gd name="T63" fmla="*/ 797 h 377"/>
                              <a:gd name="T64" fmla="+- 0 10279 10195"/>
                              <a:gd name="T65" fmla="*/ T64 w 957"/>
                              <a:gd name="T66" fmla="+- 0 734 483"/>
                              <a:gd name="T67" fmla="*/ 734 h 377"/>
                              <a:gd name="T68" fmla="+- 0 10277 10195"/>
                              <a:gd name="T69" fmla="*/ T68 w 957"/>
                              <a:gd name="T70" fmla="+- 0 706 483"/>
                              <a:gd name="T71" fmla="*/ 706 h 377"/>
                              <a:gd name="T72" fmla="+- 0 10250 10195"/>
                              <a:gd name="T73" fmla="*/ T72 w 957"/>
                              <a:gd name="T74" fmla="+- 0 704 483"/>
                              <a:gd name="T75" fmla="*/ 704 h 377"/>
                              <a:gd name="T76" fmla="+- 0 10227 10195"/>
                              <a:gd name="T77" fmla="*/ T76 w 957"/>
                              <a:gd name="T78" fmla="+- 0 783 483"/>
                              <a:gd name="T79" fmla="*/ 783 h 377"/>
                              <a:gd name="T80" fmla="+- 0 10352 10195"/>
                              <a:gd name="T81" fmla="*/ T80 w 957"/>
                              <a:gd name="T82" fmla="+- 0 859 483"/>
                              <a:gd name="T83" fmla="*/ 859 h 377"/>
                              <a:gd name="T84" fmla="+- 0 10469 10195"/>
                              <a:gd name="T85" fmla="*/ T84 w 957"/>
                              <a:gd name="T86" fmla="+- 0 842 483"/>
                              <a:gd name="T87" fmla="*/ 842 h 377"/>
                              <a:gd name="T88" fmla="+- 0 10570 10195"/>
                              <a:gd name="T89" fmla="*/ T88 w 957"/>
                              <a:gd name="T90" fmla="+- 0 762 483"/>
                              <a:gd name="T91" fmla="*/ 762 h 377"/>
                              <a:gd name="T92" fmla="+- 0 10965 10195"/>
                              <a:gd name="T93" fmla="*/ T92 w 957"/>
                              <a:gd name="T94" fmla="+- 0 834 483"/>
                              <a:gd name="T95" fmla="*/ 834 h 377"/>
                              <a:gd name="T96" fmla="+- 0 10926 10195"/>
                              <a:gd name="T97" fmla="*/ T96 w 957"/>
                              <a:gd name="T98" fmla="+- 0 748 483"/>
                              <a:gd name="T99" fmla="*/ 748 h 377"/>
                              <a:gd name="T100" fmla="+- 0 10907 10195"/>
                              <a:gd name="T101" fmla="*/ T100 w 957"/>
                              <a:gd name="T102" fmla="+- 0 666 483"/>
                              <a:gd name="T103" fmla="*/ 666 h 377"/>
                              <a:gd name="T104" fmla="+- 0 10878 10195"/>
                              <a:gd name="T105" fmla="*/ T104 w 957"/>
                              <a:gd name="T106" fmla="+- 0 649 483"/>
                              <a:gd name="T107" fmla="*/ 649 h 377"/>
                              <a:gd name="T108" fmla="+- 0 10837 10195"/>
                              <a:gd name="T109" fmla="*/ T108 w 957"/>
                              <a:gd name="T110" fmla="+- 0 705 483"/>
                              <a:gd name="T111" fmla="*/ 705 h 377"/>
                              <a:gd name="T112" fmla="+- 0 10816 10195"/>
                              <a:gd name="T113" fmla="*/ T112 w 957"/>
                              <a:gd name="T114" fmla="+- 0 701 483"/>
                              <a:gd name="T115" fmla="*/ 701 h 377"/>
                              <a:gd name="T116" fmla="+- 0 10821 10195"/>
                              <a:gd name="T117" fmla="*/ T116 w 957"/>
                              <a:gd name="T118" fmla="+- 0 624 483"/>
                              <a:gd name="T119" fmla="*/ 624 h 377"/>
                              <a:gd name="T120" fmla="+- 0 10827 10195"/>
                              <a:gd name="T121" fmla="*/ T120 w 957"/>
                              <a:gd name="T122" fmla="+- 0 527 483"/>
                              <a:gd name="T123" fmla="*/ 527 h 377"/>
                              <a:gd name="T124" fmla="+- 0 10806 10195"/>
                              <a:gd name="T125" fmla="*/ T124 w 957"/>
                              <a:gd name="T126" fmla="+- 0 498 483"/>
                              <a:gd name="T127" fmla="*/ 498 h 377"/>
                              <a:gd name="T128" fmla="+- 0 10771 10195"/>
                              <a:gd name="T129" fmla="*/ T128 w 957"/>
                              <a:gd name="T130" fmla="+- 0 639 483"/>
                              <a:gd name="T131" fmla="*/ 639 h 377"/>
                              <a:gd name="T132" fmla="+- 0 10766 10195"/>
                              <a:gd name="T133" fmla="*/ T132 w 957"/>
                              <a:gd name="T134" fmla="+- 0 761 483"/>
                              <a:gd name="T135" fmla="*/ 761 h 377"/>
                              <a:gd name="T136" fmla="+- 0 10664 10195"/>
                              <a:gd name="T137" fmla="*/ T136 w 957"/>
                              <a:gd name="T138" fmla="+- 0 799 483"/>
                              <a:gd name="T139" fmla="*/ 799 h 377"/>
                              <a:gd name="T140" fmla="+- 0 10625 10195"/>
                              <a:gd name="T141" fmla="*/ T140 w 957"/>
                              <a:gd name="T142" fmla="+- 0 774 483"/>
                              <a:gd name="T143" fmla="*/ 774 h 377"/>
                              <a:gd name="T144" fmla="+- 0 10650 10195"/>
                              <a:gd name="T145" fmla="*/ T144 w 957"/>
                              <a:gd name="T146" fmla="+- 0 723 483"/>
                              <a:gd name="T147" fmla="*/ 723 h 377"/>
                              <a:gd name="T148" fmla="+- 0 10690 10195"/>
                              <a:gd name="T149" fmla="*/ T148 w 957"/>
                              <a:gd name="T150" fmla="+- 0 679 483"/>
                              <a:gd name="T151" fmla="*/ 679 h 377"/>
                              <a:gd name="T152" fmla="+- 0 10635 10195"/>
                              <a:gd name="T153" fmla="*/ T152 w 957"/>
                              <a:gd name="T154" fmla="+- 0 662 483"/>
                              <a:gd name="T155" fmla="*/ 662 h 377"/>
                              <a:gd name="T156" fmla="+- 0 10583 10195"/>
                              <a:gd name="T157" fmla="*/ T156 w 957"/>
                              <a:gd name="T158" fmla="+- 0 723 483"/>
                              <a:gd name="T159" fmla="*/ 723 h 377"/>
                              <a:gd name="T160" fmla="+- 0 10574 10195"/>
                              <a:gd name="T161" fmla="*/ T160 w 957"/>
                              <a:gd name="T162" fmla="+- 0 795 483"/>
                              <a:gd name="T163" fmla="*/ 795 h 377"/>
                              <a:gd name="T164" fmla="+- 0 10628 10195"/>
                              <a:gd name="T165" fmla="*/ T164 w 957"/>
                              <a:gd name="T166" fmla="+- 0 859 483"/>
                              <a:gd name="T167" fmla="*/ 859 h 377"/>
                              <a:gd name="T168" fmla="+- 0 10742 10195"/>
                              <a:gd name="T169" fmla="*/ T168 w 957"/>
                              <a:gd name="T170" fmla="+- 0 831 483"/>
                              <a:gd name="T171" fmla="*/ 831 h 377"/>
                              <a:gd name="T172" fmla="+- 0 10788 10195"/>
                              <a:gd name="T173" fmla="*/ T172 w 957"/>
                              <a:gd name="T174" fmla="+- 0 857 483"/>
                              <a:gd name="T175" fmla="*/ 857 h 377"/>
                              <a:gd name="T176" fmla="+- 0 10843 10195"/>
                              <a:gd name="T177" fmla="*/ T176 w 957"/>
                              <a:gd name="T178" fmla="+- 0 815 483"/>
                              <a:gd name="T179" fmla="*/ 815 h 377"/>
                              <a:gd name="T180" fmla="+- 0 10871 10195"/>
                              <a:gd name="T181" fmla="*/ T180 w 957"/>
                              <a:gd name="T182" fmla="+- 0 752 483"/>
                              <a:gd name="T183" fmla="*/ 752 h 377"/>
                              <a:gd name="T184" fmla="+- 0 10913 10195"/>
                              <a:gd name="T185" fmla="*/ T184 w 957"/>
                              <a:gd name="T186" fmla="+- 0 848 483"/>
                              <a:gd name="T187" fmla="*/ 848 h 377"/>
                              <a:gd name="T188" fmla="+- 0 10966 10195"/>
                              <a:gd name="T189" fmla="*/ T188 w 957"/>
                              <a:gd name="T190" fmla="+- 0 840 483"/>
                              <a:gd name="T191" fmla="*/ 840 h 377"/>
                              <a:gd name="T192" fmla="+- 0 11141 10195"/>
                              <a:gd name="T193" fmla="*/ T192 w 957"/>
                              <a:gd name="T194" fmla="+- 0 689 483"/>
                              <a:gd name="T195" fmla="*/ 689 h 377"/>
                              <a:gd name="T196" fmla="+- 0 11099 10195"/>
                              <a:gd name="T197" fmla="*/ T196 w 957"/>
                              <a:gd name="T198" fmla="+- 0 762 483"/>
                              <a:gd name="T199" fmla="*/ 762 h 377"/>
                              <a:gd name="T200" fmla="+- 0 11057 10195"/>
                              <a:gd name="T201" fmla="*/ T200 w 957"/>
                              <a:gd name="T202" fmla="+- 0 804 483"/>
                              <a:gd name="T203" fmla="*/ 804 h 377"/>
                              <a:gd name="T204" fmla="+- 0 11039 10195"/>
                              <a:gd name="T205" fmla="*/ T204 w 957"/>
                              <a:gd name="T206" fmla="+- 0 749 483"/>
                              <a:gd name="T207" fmla="*/ 749 h 377"/>
                              <a:gd name="T208" fmla="+- 0 11064 10195"/>
                              <a:gd name="T209" fmla="*/ T208 w 957"/>
                              <a:gd name="T210" fmla="+- 0 706 483"/>
                              <a:gd name="T211" fmla="*/ 706 h 377"/>
                              <a:gd name="T212" fmla="+- 0 11100 10195"/>
                              <a:gd name="T213" fmla="*/ T212 w 957"/>
                              <a:gd name="T214" fmla="+- 0 731 483"/>
                              <a:gd name="T215" fmla="*/ 731 h 377"/>
                              <a:gd name="T216" fmla="+- 0 11060 10195"/>
                              <a:gd name="T217" fmla="*/ T216 w 957"/>
                              <a:gd name="T218" fmla="+- 0 654 483"/>
                              <a:gd name="T219" fmla="*/ 654 h 377"/>
                              <a:gd name="T220" fmla="+- 0 10987 10195"/>
                              <a:gd name="T221" fmla="*/ T220 w 957"/>
                              <a:gd name="T222" fmla="+- 0 726 483"/>
                              <a:gd name="T223" fmla="*/ 726 h 377"/>
                              <a:gd name="T224" fmla="+- 0 10989 10195"/>
                              <a:gd name="T225" fmla="*/ T224 w 957"/>
                              <a:gd name="T226" fmla="+- 0 805 483"/>
                              <a:gd name="T227" fmla="*/ 805 h 377"/>
                              <a:gd name="T228" fmla="+- 0 11047 10195"/>
                              <a:gd name="T229" fmla="*/ T228 w 957"/>
                              <a:gd name="T230" fmla="+- 0 860 483"/>
                              <a:gd name="T231" fmla="*/ 860 h 377"/>
                              <a:gd name="T232" fmla="+- 0 11127 10195"/>
                              <a:gd name="T233" fmla="*/ T232 w 957"/>
                              <a:gd name="T234" fmla="+- 0 821 483"/>
                              <a:gd name="T235" fmla="*/ 821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7" h="377">
                                <a:moveTo>
                                  <a:pt x="382" y="248"/>
                                </a:moveTo>
                                <a:lnTo>
                                  <a:pt x="381" y="237"/>
                                </a:lnTo>
                                <a:lnTo>
                                  <a:pt x="377" y="227"/>
                                </a:lnTo>
                                <a:lnTo>
                                  <a:pt x="371" y="218"/>
                                </a:lnTo>
                                <a:lnTo>
                                  <a:pt x="362" y="209"/>
                                </a:lnTo>
                                <a:lnTo>
                                  <a:pt x="348" y="199"/>
                                </a:lnTo>
                                <a:lnTo>
                                  <a:pt x="328" y="190"/>
                                </a:lnTo>
                                <a:lnTo>
                                  <a:pt x="303" y="179"/>
                                </a:lnTo>
                                <a:lnTo>
                                  <a:pt x="273" y="168"/>
                                </a:lnTo>
                                <a:lnTo>
                                  <a:pt x="261" y="165"/>
                                </a:lnTo>
                                <a:lnTo>
                                  <a:pt x="246" y="160"/>
                                </a:lnTo>
                                <a:lnTo>
                                  <a:pt x="207" y="149"/>
                                </a:lnTo>
                                <a:lnTo>
                                  <a:pt x="167" y="138"/>
                                </a:lnTo>
                                <a:lnTo>
                                  <a:pt x="153" y="133"/>
                                </a:lnTo>
                                <a:lnTo>
                                  <a:pt x="141" y="130"/>
                                </a:lnTo>
                                <a:lnTo>
                                  <a:pt x="113" y="118"/>
                                </a:lnTo>
                                <a:lnTo>
                                  <a:pt x="92" y="107"/>
                                </a:lnTo>
                                <a:lnTo>
                                  <a:pt x="80" y="96"/>
                                </a:lnTo>
                                <a:lnTo>
                                  <a:pt x="76" y="84"/>
                                </a:lnTo>
                                <a:lnTo>
                                  <a:pt x="76" y="81"/>
                                </a:lnTo>
                                <a:lnTo>
                                  <a:pt x="80" y="76"/>
                                </a:lnTo>
                                <a:lnTo>
                                  <a:pt x="89" y="72"/>
                                </a:lnTo>
                                <a:lnTo>
                                  <a:pt x="104" y="68"/>
                                </a:lnTo>
                                <a:lnTo>
                                  <a:pt x="125" y="65"/>
                                </a:lnTo>
                                <a:lnTo>
                                  <a:pt x="139" y="63"/>
                                </a:lnTo>
                                <a:lnTo>
                                  <a:pt x="152" y="62"/>
                                </a:lnTo>
                                <a:lnTo>
                                  <a:pt x="164" y="62"/>
                                </a:lnTo>
                                <a:lnTo>
                                  <a:pt x="176" y="63"/>
                                </a:lnTo>
                                <a:lnTo>
                                  <a:pt x="187" y="63"/>
                                </a:lnTo>
                                <a:lnTo>
                                  <a:pt x="198" y="65"/>
                                </a:lnTo>
                                <a:lnTo>
                                  <a:pt x="208" y="67"/>
                                </a:lnTo>
                                <a:lnTo>
                                  <a:pt x="217" y="68"/>
                                </a:lnTo>
                                <a:lnTo>
                                  <a:pt x="227" y="71"/>
                                </a:lnTo>
                                <a:lnTo>
                                  <a:pt x="249" y="79"/>
                                </a:lnTo>
                                <a:lnTo>
                                  <a:pt x="256" y="82"/>
                                </a:lnTo>
                                <a:lnTo>
                                  <a:pt x="259" y="82"/>
                                </a:lnTo>
                                <a:lnTo>
                                  <a:pt x="263" y="82"/>
                                </a:lnTo>
                                <a:lnTo>
                                  <a:pt x="267" y="82"/>
                                </a:lnTo>
                                <a:lnTo>
                                  <a:pt x="270" y="81"/>
                                </a:lnTo>
                                <a:lnTo>
                                  <a:pt x="272" y="79"/>
                                </a:lnTo>
                                <a:lnTo>
                                  <a:pt x="276" y="75"/>
                                </a:lnTo>
                                <a:lnTo>
                                  <a:pt x="279" y="68"/>
                                </a:lnTo>
                                <a:lnTo>
                                  <a:pt x="280" y="62"/>
                                </a:lnTo>
                                <a:lnTo>
                                  <a:pt x="280" y="57"/>
                                </a:lnTo>
                                <a:lnTo>
                                  <a:pt x="281" y="53"/>
                                </a:lnTo>
                                <a:lnTo>
                                  <a:pt x="278" y="42"/>
                                </a:lnTo>
                                <a:lnTo>
                                  <a:pt x="270" y="31"/>
                                </a:lnTo>
                                <a:lnTo>
                                  <a:pt x="256" y="22"/>
                                </a:lnTo>
                                <a:lnTo>
                                  <a:pt x="236" y="14"/>
                                </a:lnTo>
                                <a:lnTo>
                                  <a:pt x="218" y="8"/>
                                </a:lnTo>
                                <a:lnTo>
                                  <a:pt x="200" y="4"/>
                                </a:lnTo>
                                <a:lnTo>
                                  <a:pt x="181" y="1"/>
                                </a:lnTo>
                                <a:lnTo>
                                  <a:pt x="163" y="0"/>
                                </a:lnTo>
                                <a:lnTo>
                                  <a:pt x="159" y="0"/>
                                </a:lnTo>
                                <a:lnTo>
                                  <a:pt x="155" y="1"/>
                                </a:lnTo>
                                <a:lnTo>
                                  <a:pt x="152" y="1"/>
                                </a:lnTo>
                                <a:lnTo>
                                  <a:pt x="126" y="3"/>
                                </a:lnTo>
                                <a:lnTo>
                                  <a:pt x="101" y="7"/>
                                </a:lnTo>
                                <a:lnTo>
                                  <a:pt x="79" y="12"/>
                                </a:lnTo>
                                <a:lnTo>
                                  <a:pt x="57" y="18"/>
                                </a:lnTo>
                                <a:lnTo>
                                  <a:pt x="32" y="30"/>
                                </a:lnTo>
                                <a:lnTo>
                                  <a:pt x="14" y="43"/>
                                </a:lnTo>
                                <a:lnTo>
                                  <a:pt x="3" y="59"/>
                                </a:lnTo>
                                <a:lnTo>
                                  <a:pt x="0" y="76"/>
                                </a:lnTo>
                                <a:lnTo>
                                  <a:pt x="0" y="79"/>
                                </a:lnTo>
                                <a:lnTo>
                                  <a:pt x="3" y="98"/>
                                </a:lnTo>
                                <a:lnTo>
                                  <a:pt x="12" y="115"/>
                                </a:lnTo>
                                <a:lnTo>
                                  <a:pt x="27" y="132"/>
                                </a:lnTo>
                                <a:lnTo>
                                  <a:pt x="47" y="147"/>
                                </a:lnTo>
                                <a:lnTo>
                                  <a:pt x="67" y="157"/>
                                </a:lnTo>
                                <a:lnTo>
                                  <a:pt x="94" y="169"/>
                                </a:lnTo>
                                <a:lnTo>
                                  <a:pt x="128" y="182"/>
                                </a:lnTo>
                                <a:lnTo>
                                  <a:pt x="169" y="196"/>
                                </a:lnTo>
                                <a:lnTo>
                                  <a:pt x="183" y="201"/>
                                </a:lnTo>
                                <a:lnTo>
                                  <a:pt x="199" y="206"/>
                                </a:lnTo>
                                <a:lnTo>
                                  <a:pt x="217" y="211"/>
                                </a:lnTo>
                                <a:lnTo>
                                  <a:pt x="269" y="226"/>
                                </a:lnTo>
                                <a:lnTo>
                                  <a:pt x="280" y="229"/>
                                </a:lnTo>
                                <a:lnTo>
                                  <a:pt x="288" y="231"/>
                                </a:lnTo>
                                <a:lnTo>
                                  <a:pt x="302" y="236"/>
                                </a:lnTo>
                                <a:lnTo>
                                  <a:pt x="312" y="241"/>
                                </a:lnTo>
                                <a:lnTo>
                                  <a:pt x="316" y="246"/>
                                </a:lnTo>
                                <a:lnTo>
                                  <a:pt x="318" y="248"/>
                                </a:lnTo>
                                <a:lnTo>
                                  <a:pt x="319" y="250"/>
                                </a:lnTo>
                                <a:lnTo>
                                  <a:pt x="319" y="256"/>
                                </a:lnTo>
                                <a:lnTo>
                                  <a:pt x="317" y="260"/>
                                </a:lnTo>
                                <a:lnTo>
                                  <a:pt x="313" y="264"/>
                                </a:lnTo>
                                <a:lnTo>
                                  <a:pt x="289" y="285"/>
                                </a:lnTo>
                                <a:lnTo>
                                  <a:pt x="263" y="301"/>
                                </a:lnTo>
                                <a:lnTo>
                                  <a:pt x="235" y="312"/>
                                </a:lnTo>
                                <a:lnTo>
                                  <a:pt x="204" y="319"/>
                                </a:lnTo>
                                <a:lnTo>
                                  <a:pt x="196" y="320"/>
                                </a:lnTo>
                                <a:lnTo>
                                  <a:pt x="189" y="321"/>
                                </a:lnTo>
                                <a:lnTo>
                                  <a:pt x="181" y="321"/>
                                </a:lnTo>
                                <a:lnTo>
                                  <a:pt x="158" y="319"/>
                                </a:lnTo>
                                <a:lnTo>
                                  <a:pt x="137" y="314"/>
                                </a:lnTo>
                                <a:lnTo>
                                  <a:pt x="118" y="305"/>
                                </a:lnTo>
                                <a:lnTo>
                                  <a:pt x="100" y="294"/>
                                </a:lnTo>
                                <a:lnTo>
                                  <a:pt x="89" y="285"/>
                                </a:lnTo>
                                <a:lnTo>
                                  <a:pt x="84" y="274"/>
                                </a:lnTo>
                                <a:lnTo>
                                  <a:pt x="84" y="256"/>
                                </a:lnTo>
                                <a:lnTo>
                                  <a:pt x="84" y="251"/>
                                </a:lnTo>
                                <a:lnTo>
                                  <a:pt x="86" y="244"/>
                                </a:lnTo>
                                <a:lnTo>
                                  <a:pt x="86" y="240"/>
                                </a:lnTo>
                                <a:lnTo>
                                  <a:pt x="86" y="239"/>
                                </a:lnTo>
                                <a:lnTo>
                                  <a:pt x="86" y="231"/>
                                </a:lnTo>
                                <a:lnTo>
                                  <a:pt x="85" y="227"/>
                                </a:lnTo>
                                <a:lnTo>
                                  <a:pt x="82" y="223"/>
                                </a:lnTo>
                                <a:lnTo>
                                  <a:pt x="75" y="221"/>
                                </a:lnTo>
                                <a:lnTo>
                                  <a:pt x="72" y="220"/>
                                </a:lnTo>
                                <a:lnTo>
                                  <a:pt x="69" y="219"/>
                                </a:lnTo>
                                <a:lnTo>
                                  <a:pt x="62" y="219"/>
                                </a:lnTo>
                                <a:lnTo>
                                  <a:pt x="59" y="220"/>
                                </a:lnTo>
                                <a:lnTo>
                                  <a:pt x="55" y="221"/>
                                </a:lnTo>
                                <a:lnTo>
                                  <a:pt x="43" y="228"/>
                                </a:lnTo>
                                <a:lnTo>
                                  <a:pt x="35" y="239"/>
                                </a:lnTo>
                                <a:lnTo>
                                  <a:pt x="30" y="254"/>
                                </a:lnTo>
                                <a:lnTo>
                                  <a:pt x="28" y="274"/>
                                </a:lnTo>
                                <a:lnTo>
                                  <a:pt x="28" y="276"/>
                                </a:lnTo>
                                <a:lnTo>
                                  <a:pt x="32" y="300"/>
                                </a:lnTo>
                                <a:lnTo>
                                  <a:pt x="44" y="321"/>
                                </a:lnTo>
                                <a:lnTo>
                                  <a:pt x="63" y="340"/>
                                </a:lnTo>
                                <a:lnTo>
                                  <a:pt x="89" y="356"/>
                                </a:lnTo>
                                <a:lnTo>
                                  <a:pt x="111" y="365"/>
                                </a:lnTo>
                                <a:lnTo>
                                  <a:pt x="133" y="372"/>
                                </a:lnTo>
                                <a:lnTo>
                                  <a:pt x="157" y="376"/>
                                </a:lnTo>
                                <a:lnTo>
                                  <a:pt x="180" y="377"/>
                                </a:lnTo>
                                <a:lnTo>
                                  <a:pt x="191" y="377"/>
                                </a:lnTo>
                                <a:lnTo>
                                  <a:pt x="203" y="377"/>
                                </a:lnTo>
                                <a:lnTo>
                                  <a:pt x="214" y="375"/>
                                </a:lnTo>
                                <a:lnTo>
                                  <a:pt x="245" y="369"/>
                                </a:lnTo>
                                <a:lnTo>
                                  <a:pt x="274" y="359"/>
                                </a:lnTo>
                                <a:lnTo>
                                  <a:pt x="301" y="346"/>
                                </a:lnTo>
                                <a:lnTo>
                                  <a:pt x="326" y="330"/>
                                </a:lnTo>
                                <a:lnTo>
                                  <a:pt x="338" y="321"/>
                                </a:lnTo>
                                <a:lnTo>
                                  <a:pt x="347" y="313"/>
                                </a:lnTo>
                                <a:lnTo>
                                  <a:pt x="363" y="296"/>
                                </a:lnTo>
                                <a:lnTo>
                                  <a:pt x="375" y="279"/>
                                </a:lnTo>
                                <a:lnTo>
                                  <a:pt x="381" y="262"/>
                                </a:lnTo>
                                <a:lnTo>
                                  <a:pt x="382" y="257"/>
                                </a:lnTo>
                                <a:lnTo>
                                  <a:pt x="382" y="254"/>
                                </a:lnTo>
                                <a:lnTo>
                                  <a:pt x="382" y="248"/>
                                </a:lnTo>
                                <a:moveTo>
                                  <a:pt x="771" y="352"/>
                                </a:moveTo>
                                <a:lnTo>
                                  <a:pt x="770" y="351"/>
                                </a:lnTo>
                                <a:lnTo>
                                  <a:pt x="759" y="339"/>
                                </a:lnTo>
                                <a:lnTo>
                                  <a:pt x="749" y="323"/>
                                </a:lnTo>
                                <a:lnTo>
                                  <a:pt x="740" y="302"/>
                                </a:lnTo>
                                <a:lnTo>
                                  <a:pt x="733" y="278"/>
                                </a:lnTo>
                                <a:lnTo>
                                  <a:pt x="732" y="269"/>
                                </a:lnTo>
                                <a:lnTo>
                                  <a:pt x="731" y="265"/>
                                </a:lnTo>
                                <a:lnTo>
                                  <a:pt x="731" y="264"/>
                                </a:lnTo>
                                <a:lnTo>
                                  <a:pt x="729" y="247"/>
                                </a:lnTo>
                                <a:lnTo>
                                  <a:pt x="725" y="227"/>
                                </a:lnTo>
                                <a:lnTo>
                                  <a:pt x="722" y="211"/>
                                </a:lnTo>
                                <a:lnTo>
                                  <a:pt x="718" y="197"/>
                                </a:lnTo>
                                <a:lnTo>
                                  <a:pt x="712" y="183"/>
                                </a:lnTo>
                                <a:lnTo>
                                  <a:pt x="706" y="173"/>
                                </a:lnTo>
                                <a:lnTo>
                                  <a:pt x="699" y="167"/>
                                </a:lnTo>
                                <a:lnTo>
                                  <a:pt x="691" y="164"/>
                                </a:lnTo>
                                <a:lnTo>
                                  <a:pt x="688" y="164"/>
                                </a:lnTo>
                                <a:lnTo>
                                  <a:pt x="686" y="165"/>
                                </a:lnTo>
                                <a:lnTo>
                                  <a:pt x="683" y="166"/>
                                </a:lnTo>
                                <a:lnTo>
                                  <a:pt x="671" y="171"/>
                                </a:lnTo>
                                <a:lnTo>
                                  <a:pt x="662" y="179"/>
                                </a:lnTo>
                                <a:lnTo>
                                  <a:pt x="656" y="190"/>
                                </a:lnTo>
                                <a:lnTo>
                                  <a:pt x="652" y="197"/>
                                </a:lnTo>
                                <a:lnTo>
                                  <a:pt x="647" y="207"/>
                                </a:lnTo>
                                <a:lnTo>
                                  <a:pt x="642" y="222"/>
                                </a:lnTo>
                                <a:lnTo>
                                  <a:pt x="637" y="236"/>
                                </a:lnTo>
                                <a:lnTo>
                                  <a:pt x="632" y="248"/>
                                </a:lnTo>
                                <a:lnTo>
                                  <a:pt x="626" y="257"/>
                                </a:lnTo>
                                <a:lnTo>
                                  <a:pt x="621" y="264"/>
                                </a:lnTo>
                                <a:lnTo>
                                  <a:pt x="621" y="257"/>
                                </a:lnTo>
                                <a:lnTo>
                                  <a:pt x="621" y="218"/>
                                </a:lnTo>
                                <a:lnTo>
                                  <a:pt x="621" y="203"/>
                                </a:lnTo>
                                <a:lnTo>
                                  <a:pt x="622" y="184"/>
                                </a:lnTo>
                                <a:lnTo>
                                  <a:pt x="623" y="167"/>
                                </a:lnTo>
                                <a:lnTo>
                                  <a:pt x="623" y="162"/>
                                </a:lnTo>
                                <a:lnTo>
                                  <a:pt x="624" y="154"/>
                                </a:lnTo>
                                <a:lnTo>
                                  <a:pt x="626" y="141"/>
                                </a:lnTo>
                                <a:lnTo>
                                  <a:pt x="629" y="116"/>
                                </a:lnTo>
                                <a:lnTo>
                                  <a:pt x="631" y="95"/>
                                </a:lnTo>
                                <a:lnTo>
                                  <a:pt x="632" y="77"/>
                                </a:lnTo>
                                <a:lnTo>
                                  <a:pt x="632" y="65"/>
                                </a:lnTo>
                                <a:lnTo>
                                  <a:pt x="633" y="61"/>
                                </a:lnTo>
                                <a:lnTo>
                                  <a:pt x="632" y="44"/>
                                </a:lnTo>
                                <a:lnTo>
                                  <a:pt x="629" y="31"/>
                                </a:lnTo>
                                <a:lnTo>
                                  <a:pt x="624" y="22"/>
                                </a:lnTo>
                                <a:lnTo>
                                  <a:pt x="618" y="17"/>
                                </a:lnTo>
                                <a:lnTo>
                                  <a:pt x="616" y="16"/>
                                </a:lnTo>
                                <a:lnTo>
                                  <a:pt x="613" y="15"/>
                                </a:lnTo>
                                <a:lnTo>
                                  <a:pt x="611" y="15"/>
                                </a:lnTo>
                                <a:lnTo>
                                  <a:pt x="601" y="20"/>
                                </a:lnTo>
                                <a:lnTo>
                                  <a:pt x="593" y="37"/>
                                </a:lnTo>
                                <a:lnTo>
                                  <a:pt x="586" y="65"/>
                                </a:lnTo>
                                <a:lnTo>
                                  <a:pt x="580" y="105"/>
                                </a:lnTo>
                                <a:lnTo>
                                  <a:pt x="578" y="130"/>
                                </a:lnTo>
                                <a:lnTo>
                                  <a:pt x="576" y="156"/>
                                </a:lnTo>
                                <a:lnTo>
                                  <a:pt x="575" y="183"/>
                                </a:lnTo>
                                <a:lnTo>
                                  <a:pt x="574" y="207"/>
                                </a:lnTo>
                                <a:lnTo>
                                  <a:pt x="574" y="227"/>
                                </a:lnTo>
                                <a:lnTo>
                                  <a:pt x="574" y="269"/>
                                </a:lnTo>
                                <a:lnTo>
                                  <a:pt x="573" y="277"/>
                                </a:lnTo>
                                <a:lnTo>
                                  <a:pt x="571" y="278"/>
                                </a:lnTo>
                                <a:lnTo>
                                  <a:pt x="559" y="282"/>
                                </a:lnTo>
                                <a:lnTo>
                                  <a:pt x="544" y="288"/>
                                </a:lnTo>
                                <a:lnTo>
                                  <a:pt x="508" y="304"/>
                                </a:lnTo>
                                <a:lnTo>
                                  <a:pt x="492" y="310"/>
                                </a:lnTo>
                                <a:lnTo>
                                  <a:pt x="479" y="314"/>
                                </a:lnTo>
                                <a:lnTo>
                                  <a:pt x="469" y="316"/>
                                </a:lnTo>
                                <a:lnTo>
                                  <a:pt x="466" y="317"/>
                                </a:lnTo>
                                <a:lnTo>
                                  <a:pt x="463" y="317"/>
                                </a:lnTo>
                                <a:lnTo>
                                  <a:pt x="446" y="317"/>
                                </a:lnTo>
                                <a:lnTo>
                                  <a:pt x="437" y="310"/>
                                </a:lnTo>
                                <a:lnTo>
                                  <a:pt x="432" y="296"/>
                                </a:lnTo>
                                <a:lnTo>
                                  <a:pt x="430" y="291"/>
                                </a:lnTo>
                                <a:lnTo>
                                  <a:pt x="429" y="285"/>
                                </a:lnTo>
                                <a:lnTo>
                                  <a:pt x="429" y="269"/>
                                </a:lnTo>
                                <a:lnTo>
                                  <a:pt x="433" y="259"/>
                                </a:lnTo>
                                <a:lnTo>
                                  <a:pt x="441" y="250"/>
                                </a:lnTo>
                                <a:lnTo>
                                  <a:pt x="446" y="246"/>
                                </a:lnTo>
                                <a:lnTo>
                                  <a:pt x="455" y="240"/>
                                </a:lnTo>
                                <a:lnTo>
                                  <a:pt x="466" y="233"/>
                                </a:lnTo>
                                <a:lnTo>
                                  <a:pt x="480" y="224"/>
                                </a:lnTo>
                                <a:lnTo>
                                  <a:pt x="491" y="218"/>
                                </a:lnTo>
                                <a:lnTo>
                                  <a:pt x="496" y="211"/>
                                </a:lnTo>
                                <a:lnTo>
                                  <a:pt x="496" y="199"/>
                                </a:lnTo>
                                <a:lnTo>
                                  <a:pt x="495" y="196"/>
                                </a:lnTo>
                                <a:lnTo>
                                  <a:pt x="494" y="193"/>
                                </a:lnTo>
                                <a:lnTo>
                                  <a:pt x="489" y="180"/>
                                </a:lnTo>
                                <a:lnTo>
                                  <a:pt x="480" y="174"/>
                                </a:lnTo>
                                <a:lnTo>
                                  <a:pt x="463" y="174"/>
                                </a:lnTo>
                                <a:lnTo>
                                  <a:pt x="452" y="175"/>
                                </a:lnTo>
                                <a:lnTo>
                                  <a:pt x="440" y="179"/>
                                </a:lnTo>
                                <a:lnTo>
                                  <a:pt x="429" y="185"/>
                                </a:lnTo>
                                <a:lnTo>
                                  <a:pt x="419" y="193"/>
                                </a:lnTo>
                                <a:lnTo>
                                  <a:pt x="409" y="202"/>
                                </a:lnTo>
                                <a:lnTo>
                                  <a:pt x="401" y="213"/>
                                </a:lnTo>
                                <a:lnTo>
                                  <a:pt x="394" y="226"/>
                                </a:lnTo>
                                <a:lnTo>
                                  <a:pt x="388" y="240"/>
                                </a:lnTo>
                                <a:lnTo>
                                  <a:pt x="383" y="253"/>
                                </a:lnTo>
                                <a:lnTo>
                                  <a:pt x="380" y="266"/>
                                </a:lnTo>
                                <a:lnTo>
                                  <a:pt x="378" y="280"/>
                                </a:lnTo>
                                <a:lnTo>
                                  <a:pt x="378" y="291"/>
                                </a:lnTo>
                                <a:lnTo>
                                  <a:pt x="378" y="298"/>
                                </a:lnTo>
                                <a:lnTo>
                                  <a:pt x="379" y="312"/>
                                </a:lnTo>
                                <a:lnTo>
                                  <a:pt x="382" y="326"/>
                                </a:lnTo>
                                <a:lnTo>
                                  <a:pt x="387" y="338"/>
                                </a:lnTo>
                                <a:lnTo>
                                  <a:pt x="393" y="349"/>
                                </a:lnTo>
                                <a:lnTo>
                                  <a:pt x="404" y="361"/>
                                </a:lnTo>
                                <a:lnTo>
                                  <a:pt x="418" y="370"/>
                                </a:lnTo>
                                <a:lnTo>
                                  <a:pt x="433" y="376"/>
                                </a:lnTo>
                                <a:lnTo>
                                  <a:pt x="451" y="377"/>
                                </a:lnTo>
                                <a:lnTo>
                                  <a:pt x="463" y="377"/>
                                </a:lnTo>
                                <a:lnTo>
                                  <a:pt x="477" y="374"/>
                                </a:lnTo>
                                <a:lnTo>
                                  <a:pt x="491" y="371"/>
                                </a:lnTo>
                                <a:lnTo>
                                  <a:pt x="506" y="366"/>
                                </a:lnTo>
                                <a:lnTo>
                                  <a:pt x="547" y="348"/>
                                </a:lnTo>
                                <a:lnTo>
                                  <a:pt x="572" y="333"/>
                                </a:lnTo>
                                <a:lnTo>
                                  <a:pt x="572" y="337"/>
                                </a:lnTo>
                                <a:lnTo>
                                  <a:pt x="575" y="348"/>
                                </a:lnTo>
                                <a:lnTo>
                                  <a:pt x="579" y="358"/>
                                </a:lnTo>
                                <a:lnTo>
                                  <a:pt x="586" y="366"/>
                                </a:lnTo>
                                <a:lnTo>
                                  <a:pt x="593" y="374"/>
                                </a:lnTo>
                                <a:lnTo>
                                  <a:pt x="601" y="377"/>
                                </a:lnTo>
                                <a:lnTo>
                                  <a:pt x="619" y="377"/>
                                </a:lnTo>
                                <a:lnTo>
                                  <a:pt x="628" y="369"/>
                                </a:lnTo>
                                <a:lnTo>
                                  <a:pt x="638" y="353"/>
                                </a:lnTo>
                                <a:lnTo>
                                  <a:pt x="642" y="344"/>
                                </a:lnTo>
                                <a:lnTo>
                                  <a:pt x="648" y="332"/>
                                </a:lnTo>
                                <a:lnTo>
                                  <a:pt x="654" y="318"/>
                                </a:lnTo>
                                <a:lnTo>
                                  <a:pt x="660" y="301"/>
                                </a:lnTo>
                                <a:lnTo>
                                  <a:pt x="667" y="283"/>
                                </a:lnTo>
                                <a:lnTo>
                                  <a:pt x="672" y="271"/>
                                </a:lnTo>
                                <a:lnTo>
                                  <a:pt x="676" y="265"/>
                                </a:lnTo>
                                <a:lnTo>
                                  <a:pt x="676" y="269"/>
                                </a:lnTo>
                                <a:lnTo>
                                  <a:pt x="678" y="275"/>
                                </a:lnTo>
                                <a:lnTo>
                                  <a:pt x="683" y="302"/>
                                </a:lnTo>
                                <a:lnTo>
                                  <a:pt x="690" y="325"/>
                                </a:lnTo>
                                <a:lnTo>
                                  <a:pt x="698" y="343"/>
                                </a:lnTo>
                                <a:lnTo>
                                  <a:pt x="708" y="357"/>
                                </a:lnTo>
                                <a:lnTo>
                                  <a:pt x="718" y="365"/>
                                </a:lnTo>
                                <a:lnTo>
                                  <a:pt x="729" y="371"/>
                                </a:lnTo>
                                <a:lnTo>
                                  <a:pt x="740" y="374"/>
                                </a:lnTo>
                                <a:lnTo>
                                  <a:pt x="750" y="375"/>
                                </a:lnTo>
                                <a:lnTo>
                                  <a:pt x="763" y="375"/>
                                </a:lnTo>
                                <a:lnTo>
                                  <a:pt x="770" y="368"/>
                                </a:lnTo>
                                <a:lnTo>
                                  <a:pt x="771" y="357"/>
                                </a:lnTo>
                                <a:lnTo>
                                  <a:pt x="771" y="352"/>
                                </a:lnTo>
                                <a:moveTo>
                                  <a:pt x="956" y="256"/>
                                </a:moveTo>
                                <a:lnTo>
                                  <a:pt x="955" y="237"/>
                                </a:lnTo>
                                <a:lnTo>
                                  <a:pt x="951" y="220"/>
                                </a:lnTo>
                                <a:lnTo>
                                  <a:pt x="946" y="206"/>
                                </a:lnTo>
                                <a:lnTo>
                                  <a:pt x="937" y="193"/>
                                </a:lnTo>
                                <a:lnTo>
                                  <a:pt x="927" y="183"/>
                                </a:lnTo>
                                <a:lnTo>
                                  <a:pt x="916" y="175"/>
                                </a:lnTo>
                                <a:lnTo>
                                  <a:pt x="905" y="172"/>
                                </a:lnTo>
                                <a:lnTo>
                                  <a:pt x="905" y="268"/>
                                </a:lnTo>
                                <a:lnTo>
                                  <a:pt x="904" y="279"/>
                                </a:lnTo>
                                <a:lnTo>
                                  <a:pt x="901" y="289"/>
                                </a:lnTo>
                                <a:lnTo>
                                  <a:pt x="897" y="298"/>
                                </a:lnTo>
                                <a:lnTo>
                                  <a:pt x="891" y="306"/>
                                </a:lnTo>
                                <a:lnTo>
                                  <a:pt x="883" y="316"/>
                                </a:lnTo>
                                <a:lnTo>
                                  <a:pt x="875" y="321"/>
                                </a:lnTo>
                                <a:lnTo>
                                  <a:pt x="862" y="321"/>
                                </a:lnTo>
                                <a:lnTo>
                                  <a:pt x="856" y="317"/>
                                </a:lnTo>
                                <a:lnTo>
                                  <a:pt x="852" y="309"/>
                                </a:lnTo>
                                <a:lnTo>
                                  <a:pt x="847" y="301"/>
                                </a:lnTo>
                                <a:lnTo>
                                  <a:pt x="844" y="291"/>
                                </a:lnTo>
                                <a:lnTo>
                                  <a:pt x="844" y="279"/>
                                </a:lnTo>
                                <a:lnTo>
                                  <a:pt x="844" y="266"/>
                                </a:lnTo>
                                <a:lnTo>
                                  <a:pt x="846" y="256"/>
                                </a:lnTo>
                                <a:lnTo>
                                  <a:pt x="851" y="248"/>
                                </a:lnTo>
                                <a:lnTo>
                                  <a:pt x="851" y="242"/>
                                </a:lnTo>
                                <a:lnTo>
                                  <a:pt x="855" y="236"/>
                                </a:lnTo>
                                <a:lnTo>
                                  <a:pt x="862" y="230"/>
                                </a:lnTo>
                                <a:lnTo>
                                  <a:pt x="869" y="223"/>
                                </a:lnTo>
                                <a:lnTo>
                                  <a:pt x="876" y="220"/>
                                </a:lnTo>
                                <a:lnTo>
                                  <a:pt x="888" y="220"/>
                                </a:lnTo>
                                <a:lnTo>
                                  <a:pt x="893" y="223"/>
                                </a:lnTo>
                                <a:lnTo>
                                  <a:pt x="896" y="228"/>
                                </a:lnTo>
                                <a:lnTo>
                                  <a:pt x="902" y="238"/>
                                </a:lnTo>
                                <a:lnTo>
                                  <a:pt x="905" y="248"/>
                                </a:lnTo>
                                <a:lnTo>
                                  <a:pt x="905" y="268"/>
                                </a:lnTo>
                                <a:lnTo>
                                  <a:pt x="905" y="172"/>
                                </a:lnTo>
                                <a:lnTo>
                                  <a:pt x="903" y="171"/>
                                </a:lnTo>
                                <a:lnTo>
                                  <a:pt x="888" y="169"/>
                                </a:lnTo>
                                <a:lnTo>
                                  <a:pt x="884" y="169"/>
                                </a:lnTo>
                                <a:lnTo>
                                  <a:pt x="865" y="171"/>
                                </a:lnTo>
                                <a:lnTo>
                                  <a:pt x="848" y="176"/>
                                </a:lnTo>
                                <a:lnTo>
                                  <a:pt x="832" y="184"/>
                                </a:lnTo>
                                <a:lnTo>
                                  <a:pt x="819" y="195"/>
                                </a:lnTo>
                                <a:lnTo>
                                  <a:pt x="807" y="209"/>
                                </a:lnTo>
                                <a:lnTo>
                                  <a:pt x="798" y="225"/>
                                </a:lnTo>
                                <a:lnTo>
                                  <a:pt x="792" y="243"/>
                                </a:lnTo>
                                <a:lnTo>
                                  <a:pt x="789" y="263"/>
                                </a:lnTo>
                                <a:lnTo>
                                  <a:pt x="789" y="269"/>
                                </a:lnTo>
                                <a:lnTo>
                                  <a:pt x="789" y="279"/>
                                </a:lnTo>
                                <a:lnTo>
                                  <a:pt x="789" y="294"/>
                                </a:lnTo>
                                <a:lnTo>
                                  <a:pt x="791" y="308"/>
                                </a:lnTo>
                                <a:lnTo>
                                  <a:pt x="794" y="322"/>
                                </a:lnTo>
                                <a:lnTo>
                                  <a:pt x="799" y="334"/>
                                </a:lnTo>
                                <a:lnTo>
                                  <a:pt x="807" y="350"/>
                                </a:lnTo>
                                <a:lnTo>
                                  <a:pt x="818" y="362"/>
                                </a:lnTo>
                                <a:lnTo>
                                  <a:pt x="831" y="371"/>
                                </a:lnTo>
                                <a:lnTo>
                                  <a:pt x="847" y="376"/>
                                </a:lnTo>
                                <a:lnTo>
                                  <a:pt x="852" y="377"/>
                                </a:lnTo>
                                <a:lnTo>
                                  <a:pt x="858" y="377"/>
                                </a:lnTo>
                                <a:lnTo>
                                  <a:pt x="863" y="377"/>
                                </a:lnTo>
                                <a:lnTo>
                                  <a:pt x="883" y="375"/>
                                </a:lnTo>
                                <a:lnTo>
                                  <a:pt x="902" y="367"/>
                                </a:lnTo>
                                <a:lnTo>
                                  <a:pt x="918" y="355"/>
                                </a:lnTo>
                                <a:lnTo>
                                  <a:pt x="932" y="338"/>
                                </a:lnTo>
                                <a:lnTo>
                                  <a:pt x="942" y="321"/>
                                </a:lnTo>
                                <a:lnTo>
                                  <a:pt x="943" y="319"/>
                                </a:lnTo>
                                <a:lnTo>
                                  <a:pt x="950" y="299"/>
                                </a:lnTo>
                                <a:lnTo>
                                  <a:pt x="955" y="278"/>
                                </a:lnTo>
                                <a:lnTo>
                                  <a:pt x="956" y="256"/>
                                </a:lnTo>
                              </a:path>
                            </a:pathLst>
                          </a:custGeom>
                          <a:solidFill>
                            <a:srgbClr val="106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81" y="652"/>
                            <a:ext cx="16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
                        <wps:cNvSpPr>
                          <a:spLocks/>
                        </wps:cNvSpPr>
                        <wps:spPr bwMode="auto">
                          <a:xfrm>
                            <a:off x="11384" y="486"/>
                            <a:ext cx="72" cy="374"/>
                          </a:xfrm>
                          <a:custGeom>
                            <a:avLst/>
                            <a:gdLst>
                              <a:gd name="T0" fmla="+- 0 11426 11385"/>
                              <a:gd name="T1" fmla="*/ T0 w 72"/>
                              <a:gd name="T2" fmla="+- 0 487 487"/>
                              <a:gd name="T3" fmla="*/ 487 h 374"/>
                              <a:gd name="T4" fmla="+- 0 11412 11385"/>
                              <a:gd name="T5" fmla="*/ T4 w 72"/>
                              <a:gd name="T6" fmla="+- 0 487 487"/>
                              <a:gd name="T7" fmla="*/ 487 h 374"/>
                              <a:gd name="T8" fmla="+- 0 11403 11385"/>
                              <a:gd name="T9" fmla="*/ T8 w 72"/>
                              <a:gd name="T10" fmla="+- 0 490 487"/>
                              <a:gd name="T11" fmla="*/ 490 h 374"/>
                              <a:gd name="T12" fmla="+- 0 11394 11385"/>
                              <a:gd name="T13" fmla="*/ T12 w 72"/>
                              <a:gd name="T14" fmla="+- 0 496 487"/>
                              <a:gd name="T15" fmla="*/ 496 h 374"/>
                              <a:gd name="T16" fmla="+- 0 11392 11385"/>
                              <a:gd name="T17" fmla="*/ T16 w 72"/>
                              <a:gd name="T18" fmla="+- 0 496 487"/>
                              <a:gd name="T19" fmla="*/ 496 h 374"/>
                              <a:gd name="T20" fmla="+- 0 11386 11385"/>
                              <a:gd name="T21" fmla="*/ T20 w 72"/>
                              <a:gd name="T22" fmla="+- 0 571 487"/>
                              <a:gd name="T23" fmla="*/ 571 h 374"/>
                              <a:gd name="T24" fmla="+- 0 11385 11385"/>
                              <a:gd name="T25" fmla="*/ T24 w 72"/>
                              <a:gd name="T26" fmla="+- 0 634 487"/>
                              <a:gd name="T27" fmla="*/ 634 h 374"/>
                              <a:gd name="T28" fmla="+- 0 11385 11385"/>
                              <a:gd name="T29" fmla="*/ T28 w 72"/>
                              <a:gd name="T30" fmla="+- 0 674 487"/>
                              <a:gd name="T31" fmla="*/ 674 h 374"/>
                              <a:gd name="T32" fmla="+- 0 11385 11385"/>
                              <a:gd name="T33" fmla="*/ T32 w 72"/>
                              <a:gd name="T34" fmla="+- 0 691 487"/>
                              <a:gd name="T35" fmla="*/ 691 h 374"/>
                              <a:gd name="T36" fmla="+- 0 11386 11385"/>
                              <a:gd name="T37" fmla="*/ T36 w 72"/>
                              <a:gd name="T38" fmla="+- 0 707 487"/>
                              <a:gd name="T39" fmla="*/ 707 h 374"/>
                              <a:gd name="T40" fmla="+- 0 11387 11385"/>
                              <a:gd name="T41" fmla="*/ T40 w 72"/>
                              <a:gd name="T42" fmla="+- 0 723 487"/>
                              <a:gd name="T43" fmla="*/ 723 h 374"/>
                              <a:gd name="T44" fmla="+- 0 11388 11385"/>
                              <a:gd name="T45" fmla="*/ T44 w 72"/>
                              <a:gd name="T46" fmla="+- 0 726 487"/>
                              <a:gd name="T47" fmla="*/ 726 h 374"/>
                              <a:gd name="T48" fmla="+- 0 11388 11385"/>
                              <a:gd name="T49" fmla="*/ T48 w 72"/>
                              <a:gd name="T50" fmla="+- 0 733 487"/>
                              <a:gd name="T51" fmla="*/ 733 h 374"/>
                              <a:gd name="T52" fmla="+- 0 11398 11385"/>
                              <a:gd name="T53" fmla="*/ T52 w 72"/>
                              <a:gd name="T54" fmla="+- 0 819 487"/>
                              <a:gd name="T55" fmla="*/ 819 h 374"/>
                              <a:gd name="T56" fmla="+- 0 11429 11385"/>
                              <a:gd name="T57" fmla="*/ T56 w 72"/>
                              <a:gd name="T58" fmla="+- 0 860 487"/>
                              <a:gd name="T59" fmla="*/ 860 h 374"/>
                              <a:gd name="T60" fmla="+- 0 11440 11385"/>
                              <a:gd name="T61" fmla="*/ T60 w 72"/>
                              <a:gd name="T62" fmla="+- 0 860 487"/>
                              <a:gd name="T63" fmla="*/ 860 h 374"/>
                              <a:gd name="T64" fmla="+- 0 11444 11385"/>
                              <a:gd name="T65" fmla="*/ T64 w 72"/>
                              <a:gd name="T66" fmla="+- 0 858 487"/>
                              <a:gd name="T67" fmla="*/ 858 h 374"/>
                              <a:gd name="T68" fmla="+- 0 11453 11385"/>
                              <a:gd name="T69" fmla="*/ T68 w 72"/>
                              <a:gd name="T70" fmla="+- 0 847 487"/>
                              <a:gd name="T71" fmla="*/ 847 h 374"/>
                              <a:gd name="T72" fmla="+- 0 11456 11385"/>
                              <a:gd name="T73" fmla="*/ T72 w 72"/>
                              <a:gd name="T74" fmla="+- 0 838 487"/>
                              <a:gd name="T75" fmla="*/ 838 h 374"/>
                              <a:gd name="T76" fmla="+- 0 11456 11385"/>
                              <a:gd name="T77" fmla="*/ T76 w 72"/>
                              <a:gd name="T78" fmla="+- 0 819 487"/>
                              <a:gd name="T79" fmla="*/ 819 h 374"/>
                              <a:gd name="T80" fmla="+- 0 11455 11385"/>
                              <a:gd name="T81" fmla="*/ T80 w 72"/>
                              <a:gd name="T82" fmla="+- 0 812 487"/>
                              <a:gd name="T83" fmla="*/ 812 h 374"/>
                              <a:gd name="T84" fmla="+- 0 11454 11385"/>
                              <a:gd name="T85" fmla="*/ T84 w 72"/>
                              <a:gd name="T86" fmla="+- 0 805 487"/>
                              <a:gd name="T87" fmla="*/ 805 h 374"/>
                              <a:gd name="T88" fmla="+- 0 11448 11385"/>
                              <a:gd name="T89" fmla="*/ T88 w 72"/>
                              <a:gd name="T90" fmla="+- 0 768 487"/>
                              <a:gd name="T91" fmla="*/ 768 h 374"/>
                              <a:gd name="T92" fmla="+- 0 11444 11385"/>
                              <a:gd name="T93" fmla="*/ T92 w 72"/>
                              <a:gd name="T94" fmla="+- 0 733 487"/>
                              <a:gd name="T95" fmla="*/ 733 h 374"/>
                              <a:gd name="T96" fmla="+- 0 11441 11385"/>
                              <a:gd name="T97" fmla="*/ T96 w 72"/>
                              <a:gd name="T98" fmla="+- 0 698 487"/>
                              <a:gd name="T99" fmla="*/ 698 h 374"/>
                              <a:gd name="T100" fmla="+- 0 11440 11385"/>
                              <a:gd name="T101" fmla="*/ T100 w 72"/>
                              <a:gd name="T102" fmla="+- 0 664 487"/>
                              <a:gd name="T103" fmla="*/ 664 h 374"/>
                              <a:gd name="T104" fmla="+- 0 11440 11385"/>
                              <a:gd name="T105" fmla="*/ T104 w 72"/>
                              <a:gd name="T106" fmla="+- 0 654 487"/>
                              <a:gd name="T107" fmla="*/ 654 h 374"/>
                              <a:gd name="T108" fmla="+- 0 11441 11385"/>
                              <a:gd name="T109" fmla="*/ T108 w 72"/>
                              <a:gd name="T110" fmla="+- 0 644 487"/>
                              <a:gd name="T111" fmla="*/ 644 h 374"/>
                              <a:gd name="T112" fmla="+- 0 11441 11385"/>
                              <a:gd name="T113" fmla="*/ T112 w 72"/>
                              <a:gd name="T114" fmla="+- 0 634 487"/>
                              <a:gd name="T115" fmla="*/ 634 h 374"/>
                              <a:gd name="T116" fmla="+- 0 11444 11385"/>
                              <a:gd name="T117" fmla="*/ T116 w 72"/>
                              <a:gd name="T118" fmla="+- 0 602 487"/>
                              <a:gd name="T119" fmla="*/ 602 h 374"/>
                              <a:gd name="T120" fmla="+- 0 11445 11385"/>
                              <a:gd name="T121" fmla="*/ T120 w 72"/>
                              <a:gd name="T122" fmla="+- 0 586 487"/>
                              <a:gd name="T123" fmla="*/ 586 h 374"/>
                              <a:gd name="T124" fmla="+- 0 11445 11385"/>
                              <a:gd name="T125" fmla="*/ T124 w 72"/>
                              <a:gd name="T126" fmla="+- 0 570 487"/>
                              <a:gd name="T127" fmla="*/ 570 h 374"/>
                              <a:gd name="T128" fmla="+- 0 11445 11385"/>
                              <a:gd name="T129" fmla="*/ T128 w 72"/>
                              <a:gd name="T130" fmla="+- 0 556 487"/>
                              <a:gd name="T131" fmla="*/ 556 h 374"/>
                              <a:gd name="T132" fmla="+- 0 11445 11385"/>
                              <a:gd name="T133" fmla="*/ T132 w 72"/>
                              <a:gd name="T134" fmla="+- 0 533 487"/>
                              <a:gd name="T135" fmla="*/ 533 h 374"/>
                              <a:gd name="T136" fmla="+- 0 11442 11385"/>
                              <a:gd name="T137" fmla="*/ T136 w 72"/>
                              <a:gd name="T138" fmla="+- 0 515 487"/>
                              <a:gd name="T139" fmla="*/ 515 h 374"/>
                              <a:gd name="T140" fmla="+- 0 11439 11385"/>
                              <a:gd name="T141" fmla="*/ T140 w 72"/>
                              <a:gd name="T142" fmla="+- 0 501 487"/>
                              <a:gd name="T143" fmla="*/ 501 h 374"/>
                              <a:gd name="T144" fmla="+- 0 11434 11385"/>
                              <a:gd name="T145" fmla="*/ T144 w 72"/>
                              <a:gd name="T146" fmla="+- 0 492 487"/>
                              <a:gd name="T147" fmla="*/ 492 h 374"/>
                              <a:gd name="T148" fmla="+- 0 11430 11385"/>
                              <a:gd name="T149" fmla="*/ T148 w 72"/>
                              <a:gd name="T150" fmla="+- 0 489 487"/>
                              <a:gd name="T151" fmla="*/ 489 h 374"/>
                              <a:gd name="T152" fmla="+- 0 11426 11385"/>
                              <a:gd name="T153" fmla="*/ T152 w 72"/>
                              <a:gd name="T154" fmla="+- 0 487 487"/>
                              <a:gd name="T155" fmla="*/ 487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2" h="374">
                                <a:moveTo>
                                  <a:pt x="41" y="0"/>
                                </a:moveTo>
                                <a:lnTo>
                                  <a:pt x="27" y="0"/>
                                </a:lnTo>
                                <a:lnTo>
                                  <a:pt x="18" y="3"/>
                                </a:lnTo>
                                <a:lnTo>
                                  <a:pt x="9" y="9"/>
                                </a:lnTo>
                                <a:lnTo>
                                  <a:pt x="7" y="9"/>
                                </a:lnTo>
                                <a:lnTo>
                                  <a:pt x="1" y="84"/>
                                </a:lnTo>
                                <a:lnTo>
                                  <a:pt x="0" y="147"/>
                                </a:lnTo>
                                <a:lnTo>
                                  <a:pt x="0" y="187"/>
                                </a:lnTo>
                                <a:lnTo>
                                  <a:pt x="0" y="204"/>
                                </a:lnTo>
                                <a:lnTo>
                                  <a:pt x="1" y="220"/>
                                </a:lnTo>
                                <a:lnTo>
                                  <a:pt x="2" y="236"/>
                                </a:lnTo>
                                <a:lnTo>
                                  <a:pt x="3" y="239"/>
                                </a:lnTo>
                                <a:lnTo>
                                  <a:pt x="3" y="246"/>
                                </a:lnTo>
                                <a:lnTo>
                                  <a:pt x="13" y="332"/>
                                </a:lnTo>
                                <a:lnTo>
                                  <a:pt x="44" y="373"/>
                                </a:lnTo>
                                <a:lnTo>
                                  <a:pt x="55" y="373"/>
                                </a:lnTo>
                                <a:lnTo>
                                  <a:pt x="59" y="371"/>
                                </a:lnTo>
                                <a:lnTo>
                                  <a:pt x="68" y="360"/>
                                </a:lnTo>
                                <a:lnTo>
                                  <a:pt x="71" y="351"/>
                                </a:lnTo>
                                <a:lnTo>
                                  <a:pt x="71" y="332"/>
                                </a:lnTo>
                                <a:lnTo>
                                  <a:pt x="70" y="325"/>
                                </a:lnTo>
                                <a:lnTo>
                                  <a:pt x="69" y="318"/>
                                </a:lnTo>
                                <a:lnTo>
                                  <a:pt x="63" y="281"/>
                                </a:lnTo>
                                <a:lnTo>
                                  <a:pt x="59" y="246"/>
                                </a:lnTo>
                                <a:lnTo>
                                  <a:pt x="56" y="211"/>
                                </a:lnTo>
                                <a:lnTo>
                                  <a:pt x="55" y="177"/>
                                </a:lnTo>
                                <a:lnTo>
                                  <a:pt x="55" y="167"/>
                                </a:lnTo>
                                <a:lnTo>
                                  <a:pt x="56" y="157"/>
                                </a:lnTo>
                                <a:lnTo>
                                  <a:pt x="56" y="147"/>
                                </a:lnTo>
                                <a:lnTo>
                                  <a:pt x="59" y="115"/>
                                </a:lnTo>
                                <a:lnTo>
                                  <a:pt x="60" y="99"/>
                                </a:lnTo>
                                <a:lnTo>
                                  <a:pt x="60" y="83"/>
                                </a:lnTo>
                                <a:lnTo>
                                  <a:pt x="60" y="69"/>
                                </a:lnTo>
                                <a:lnTo>
                                  <a:pt x="60" y="46"/>
                                </a:lnTo>
                                <a:lnTo>
                                  <a:pt x="57" y="28"/>
                                </a:lnTo>
                                <a:lnTo>
                                  <a:pt x="54" y="14"/>
                                </a:lnTo>
                                <a:lnTo>
                                  <a:pt x="49" y="5"/>
                                </a:lnTo>
                                <a:lnTo>
                                  <a:pt x="45" y="2"/>
                                </a:lnTo>
                                <a:lnTo>
                                  <a:pt x="41" y="0"/>
                                </a:lnTo>
                                <a:close/>
                              </a:path>
                            </a:pathLst>
                          </a:custGeom>
                          <a:solidFill>
                            <a:srgbClr val="106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6385C" id="Group 2" o:spid="_x0000_s1026" style="position:absolute;margin-left:509.75pt;margin-top:24.15pt;width:63.1pt;height:18.85pt;z-index:1120;mso-position-horizontal-relative:page;mso-position-vertical-relative:page" coordorigin="10195,483" coordsize="126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">
                <v:shape id="AutoShape 5" o:spid="_x0000_s1027" style="position:absolute;left:10194;top:483;width:957;height:377;visibility:visible;mso-wrap-style:square;v-text-anchor:top" coordsize="9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" path="m382,248r-1,-11l377,227r-6,-9l362,209,348,199r-20,-9l303,179,273,168r-12,-3l246,160,207,149,167,138r-14,-5l141,130,113,118,92,107,80,96,76,84r,-3l80,76r9,-4l104,68r21,-3l139,63r13,-1l164,62r12,1l187,63r11,2l208,67r9,1l227,71r22,8l256,82r3,l263,82r4,l270,81r2,-2l276,75r3,-7l280,62r,-5l281,53,278,42,270,31,256,22,236,14,218,8,200,4,181,1,163,r-4,l155,1r-3,l126,3,101,7,79,12,57,18,32,30,14,43,3,59,,76r,3l3,98r9,17l27,132r20,15l67,157r27,12l128,182r41,14l183,201r16,5l217,211r52,15l280,229r8,2l302,236r10,5l316,246r2,2l319,250r,6l317,260r-4,4l289,285r-26,16l235,312r-31,7l196,320r-7,1l181,321r-23,-2l137,314r-19,-9l100,294,89,285,84,274r,-18l84,251r2,-7l86,240r,-1l86,231r-1,-4l82,223r-7,-2l72,220r-3,-1l62,219r-3,1l55,221r-12,7l35,239r-5,15l28,274r,2l32,300r12,21l63,340r26,16l111,365r22,7l157,376r23,1l191,377r12,l214,375r31,-6l274,359r27,-13l326,330r12,-9l347,313r16,-17l375,279r6,-17l382,257r,-3l382,248m771,352r-1,-1l759,339,749,323r-9,-21l733,278r-1,-9l731,265r,-1l729,247r-4,-20l722,211r-4,-14l712,183r-6,-10l699,167r-8,-3l688,164r-2,1l683,166r-12,5l662,179r-6,11l652,197r-5,10l642,222r-5,14l632,248r-6,9l621,264r,-7l621,218r,-15l622,184r1,-17l623,162r1,-8l626,141r3,-25l631,95r1,-18l632,65r1,-4l632,44,629,31r-5,-9l618,17r-2,-1l613,15r-2,l601,20r-8,17l586,65r-6,40l578,130r-2,26l575,183r-1,24l574,227r,42l573,277r-2,1l559,282r-15,6l508,304r-16,6l479,314r-10,2l466,317r-3,l446,317r-9,-7l432,296r-2,-5l429,285r,-16l433,259r8,-9l446,246r9,-6l466,233r14,-9l491,218r5,-7l496,199r-1,-3l494,193r-5,-13l480,174r-17,l452,175r-12,4l429,185r-10,8l409,202r-8,11l394,226r-6,14l383,253r-3,13l378,280r,11l378,298r1,14l382,326r5,12l393,349r11,12l418,370r15,6l451,377r12,l477,374r14,-3l506,366r41,-18l572,333r,4l575,348r4,10l586,366r7,8l601,377r18,l628,369r10,-16l642,344r6,-12l654,318r6,-17l667,283r5,-12l676,265r,4l678,275r5,27l690,325r8,18l708,357r10,8l729,371r11,3l750,375r13,l770,368r1,-11l771,352m956,256r-1,-19l951,220r-5,-14l937,193,927,183r-11,-8l905,172r,96l904,279r-3,10l897,298r-6,8l883,316r-8,5l862,321r-6,-4l852,309r-5,-8l844,291r,-12l844,266r2,-10l851,248r,-6l855,236r7,-6l869,223r7,-3l888,220r5,3l896,228r6,10l905,248r,20l905,172r-2,-1l888,169r-4,l865,171r-17,5l832,184r-13,11l807,209r-9,16l792,243r-3,20l789,269r,10l789,294r2,14l794,322r5,12l807,350r11,12l831,371r16,5l852,377r6,l863,377r20,-2l902,367r16,-12l932,338r10,-17l943,319r7,-20l955,278r1,-22e" fillcolor="#106936" stroked="f">
                  <v:path arrowok="t" o:connecttype="custom" o:connectlocs="348,682;207,632;80,579;125,548;198,548;259,565;279,551;256,505;159,483;57,501;3,581;128,665;280,712;319,733;235,795;137,797;84,734;82,706;55,704;32,783;157,859;274,842;375,762;770,834;731,748;712,666;683,649;642,705;621,701;626,624;632,527;611,498;576,639;571,761;469,799;430,774;455,723;495,679;440,662;388,723;379,795;433,859;547,831;593,857;648,815;676,752;718,848;771,840;946,689;904,762;862,804;844,749;869,706;905,731;865,654;792,726;794,805;852,860;932,821" o:connectangles="0,0,0,0,0,0,0,0,0,0,0,0,0,0,0,0,0,0,0,0,0,0,0,0,0,0,0,0,0,0,0,0,0,0,0,0,0,0,0,0,0,0,0,0,0,0,0,0,0,0,0,0,0,0,0,0,0,0,0"/>
                </v:shape>
                <v:shape id="Picture 4" o:spid="_x0000_s1028" type="#_x0000_t75" style="position:absolute;left:11181;top:652;width:16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">
                  <v:imagedata r:id="rId11" o:title=""/>
                </v:shape>
                <v:shape id="Freeform 3" o:spid="_x0000_s1029" style="position:absolute;left:11384;top:486;width:72;height:374;visibility:visible;mso-wrap-style:square;v-text-anchor:top" coordsize="7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" path="m41,l27,,18,3,9,9,7,9,1,84,,147r,40l,204r1,16l2,236r1,3l3,246r10,86l44,373r11,l59,371r9,-11l71,351r,-19l70,325r-1,-7l63,281,59,246,56,211,55,177r,-10l56,157r,-10l59,115,60,99r,-16l60,69r,-23l57,28,54,14,49,5,45,2,41,xe" fillcolor="#106936" stroked="f">
                  <v:path arrowok="t" o:connecttype="custom" o:connectlocs="41,487;27,487;18,490;9,496;7,496;1,571;0,634;0,674;0,691;1,707;2,723;3,726;3,733;13,819;44,860;55,860;59,858;68,847;71,838;71,819;70,812;69,805;63,768;59,733;56,698;55,664;55,654;56,644;56,634;59,602;60,586;60,570;60,556;60,533;57,515;54,501;49,492;45,489;41,487" o:connectangles="0,0,0,0,0,0,0,0,0,0,0,0,0,0,0,0,0,0,0,0,0,0,0,0,0,0,0,0,0,0,0,0,0,0,0,0,0,0,0"/>
                </v:shape>
                <w10:wrap anchorx="page" anchory="page"/>
              </v:group>
            </w:pict>
          </mc:Fallback>
        </mc:AlternateContent>
      </w:r>
      <w:r>
        <w:rPr>
          <w:noProof/>
          <w:position w:val="12"/>
          <w:lang w:val="en-GB" w:eastAsia="en-GB"/>
        </w:rPr>
        <w:drawing>
          <wp:inline distT="0" distB="0" distL="0" distR="0" wp14:anchorId="7DBC865E" wp14:editId="7DBC865F">
            <wp:extent cx="773965" cy="256698"/>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773965" cy="256698"/>
                    </a:xfrm>
                    <a:prstGeom prst="rect">
                      <a:avLst/>
                    </a:prstGeom>
                  </pic:spPr>
                </pic:pic>
              </a:graphicData>
            </a:graphic>
          </wp:inline>
        </w:drawing>
      </w:r>
      <w:r>
        <w:rPr>
          <w:position w:val="12"/>
        </w:rPr>
        <w:tab/>
      </w:r>
      <w:r>
        <w:rPr>
          <w:noProof/>
          <w:position w:val="14"/>
          <w:lang w:val="en-GB" w:eastAsia="en-GB"/>
        </w:rPr>
        <w:drawing>
          <wp:inline distT="0" distB="0" distL="0" distR="0" wp14:anchorId="7DBC8660" wp14:editId="7DBC8661">
            <wp:extent cx="951095" cy="271462"/>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951095" cy="271462"/>
                    </a:xfrm>
                    <a:prstGeom prst="rect">
                      <a:avLst/>
                    </a:prstGeom>
                  </pic:spPr>
                </pic:pic>
              </a:graphicData>
            </a:graphic>
          </wp:inline>
        </w:drawing>
      </w:r>
      <w:r>
        <w:rPr>
          <w:position w:val="14"/>
        </w:rPr>
        <w:tab/>
      </w:r>
      <w:r>
        <w:rPr>
          <w:noProof/>
          <w:lang w:val="en-GB" w:eastAsia="en-GB"/>
        </w:rPr>
        <w:drawing>
          <wp:inline distT="0" distB="0" distL="0" distR="0" wp14:anchorId="7DBC8662" wp14:editId="7DBC8663">
            <wp:extent cx="980717" cy="34290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980717" cy="342900"/>
                    </a:xfrm>
                    <a:prstGeom prst="rect">
                      <a:avLst/>
                    </a:prstGeom>
                  </pic:spPr>
                </pic:pic>
              </a:graphicData>
            </a:graphic>
          </wp:inline>
        </w:drawing>
      </w:r>
    </w:p>
    <w:p w14:paraId="7DBC861B" w14:textId="1CF1ECAD" w:rsidR="00715364" w:rsidRDefault="00715364">
      <w:pPr>
        <w:pStyle w:val="BodyText"/>
      </w:pPr>
    </w:p>
    <w:p w14:paraId="7DBC861C" w14:textId="77777777" w:rsidR="00715364" w:rsidRDefault="00715364">
      <w:pPr>
        <w:pStyle w:val="BodyText"/>
      </w:pPr>
    </w:p>
    <w:p w14:paraId="7DBC861D" w14:textId="77777777" w:rsidR="00715364" w:rsidRDefault="00715364">
      <w:pPr>
        <w:pStyle w:val="BodyText"/>
      </w:pPr>
    </w:p>
    <w:p w14:paraId="7DBC861E" w14:textId="77777777" w:rsidR="00715364" w:rsidRDefault="00715364">
      <w:pPr>
        <w:pStyle w:val="BodyText"/>
      </w:pPr>
    </w:p>
    <w:p w14:paraId="7DBC8620" w14:textId="77777777" w:rsidR="00715364" w:rsidRDefault="00715364">
      <w:pPr>
        <w:pStyle w:val="BodyText"/>
      </w:pPr>
    </w:p>
    <w:p w14:paraId="7DBC8621" w14:textId="77777777" w:rsidR="00715364" w:rsidRDefault="00715364">
      <w:pPr>
        <w:pStyle w:val="BodyText"/>
      </w:pPr>
    </w:p>
    <w:p w14:paraId="7DBC8622" w14:textId="77777777" w:rsidR="00715364" w:rsidRDefault="00715364">
      <w:pPr>
        <w:pStyle w:val="BodyText"/>
      </w:pPr>
    </w:p>
    <w:p w14:paraId="567DDCAD" w14:textId="6DDB7F32" w:rsidR="00734AF1" w:rsidRPr="00734AF1" w:rsidRDefault="00734AF1" w:rsidP="00734AF1">
      <w:pPr>
        <w:pStyle w:val="BodyText"/>
        <w:ind w:left="-993" w:right="-1089"/>
        <w:jc w:val="both"/>
        <w:rPr>
          <w:rFonts w:ascii="Arial" w:hAnsi="Arial" w:cs="Arial"/>
          <w:color w:val="222222"/>
          <w:shd w:val="clear" w:color="auto" w:fill="FFFFFF"/>
        </w:rPr>
      </w:pPr>
    </w:p>
    <w:tbl>
      <w:tblPr>
        <w:tblStyle w:val="TableGrid"/>
        <w:tblW w:w="1055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4635"/>
        <w:gridCol w:w="4635"/>
      </w:tblGrid>
      <w:tr w:rsidR="00EE3C2A" w14:paraId="52C38EE3" w14:textId="77777777" w:rsidTr="005E4019">
        <w:trPr>
          <w:cantSplit/>
          <w:trHeight w:val="435"/>
        </w:trPr>
        <w:tc>
          <w:tcPr>
            <w:tcW w:w="1281" w:type="dxa"/>
            <w:vMerge w:val="restart"/>
            <w:tcBorders>
              <w:right w:val="single" w:sz="12" w:space="0" w:color="76923C" w:themeColor="accent3" w:themeShade="BF"/>
            </w:tcBorders>
            <w:textDirection w:val="btLr"/>
            <w:vAlign w:val="center"/>
          </w:tcPr>
          <w:p w14:paraId="5946A584" w14:textId="77777777" w:rsidR="00EE3C2A" w:rsidRPr="00B35D6F" w:rsidRDefault="00EE3C2A" w:rsidP="001E2672">
            <w:pPr>
              <w:pStyle w:val="BodyText"/>
              <w:ind w:left="113" w:right="-1089"/>
              <w:jc w:val="center"/>
              <w:rPr>
                <w:rFonts w:ascii="Arial" w:hAnsi="Arial" w:cs="Arial"/>
                <w:b/>
                <w:noProof/>
                <w:color w:val="000000" w:themeColor="text1"/>
                <w:lang w:eastAsia="en-GB"/>
              </w:rPr>
            </w:pPr>
          </w:p>
          <w:p w14:paraId="0648A6E0" w14:textId="789CF429" w:rsidR="00EE3C2A" w:rsidRDefault="00EE3C2A" w:rsidP="00681376">
            <w:pPr>
              <w:pStyle w:val="BodyText"/>
              <w:ind w:left="113" w:right="-1089"/>
              <w:jc w:val="center"/>
              <w:rPr>
                <w:rFonts w:ascii="Arial" w:hAnsi="Arial" w:cs="Arial"/>
                <w:b/>
                <w:noProof/>
                <w:color w:val="000000" w:themeColor="text1"/>
                <w:sz w:val="36"/>
                <w:szCs w:val="36"/>
                <w:lang w:eastAsia="en-GB"/>
              </w:rPr>
            </w:pPr>
            <w:r>
              <w:rPr>
                <w:rFonts w:ascii="Arial" w:hAnsi="Arial" w:cs="Arial"/>
                <w:b/>
                <w:noProof/>
                <w:color w:val="000000" w:themeColor="text1"/>
                <w:sz w:val="36"/>
                <w:szCs w:val="36"/>
                <w:lang w:eastAsia="en-GB"/>
              </w:rPr>
              <w:t xml:space="preserve">SCHOOL </w:t>
            </w:r>
            <w:r w:rsidRPr="009B64E7">
              <w:rPr>
                <w:rFonts w:ascii="Arial" w:hAnsi="Arial" w:cs="Arial"/>
                <w:b/>
                <w:noProof/>
                <w:color w:val="000000" w:themeColor="text1"/>
                <w:sz w:val="36"/>
                <w:szCs w:val="36"/>
                <w:lang w:eastAsia="en-GB"/>
              </w:rPr>
              <w:t>NEWSLETTER</w:t>
            </w:r>
            <w:r>
              <w:rPr>
                <w:rFonts w:ascii="Arial" w:hAnsi="Arial" w:cs="Arial"/>
                <w:b/>
                <w:noProof/>
                <w:color w:val="000000" w:themeColor="text1"/>
                <w:sz w:val="36"/>
                <w:szCs w:val="36"/>
                <w:lang w:eastAsia="en-GB"/>
              </w:rPr>
              <w:t xml:space="preserve"> – ISSUE 3 – 5 OCTOBER 2018</w:t>
            </w:r>
          </w:p>
          <w:p w14:paraId="4D5048A0" w14:textId="77777777" w:rsidR="00EE3C2A" w:rsidRPr="00B35D6F" w:rsidRDefault="00EE3C2A" w:rsidP="001E2672">
            <w:pPr>
              <w:pStyle w:val="BodyText"/>
              <w:ind w:left="113" w:right="-1089"/>
              <w:jc w:val="center"/>
              <w:rPr>
                <w:rFonts w:ascii="Arial" w:hAnsi="Arial" w:cs="Arial"/>
                <w:b/>
                <w:noProof/>
                <w:color w:val="000000" w:themeColor="text1"/>
                <w:lang w:eastAsia="en-GB"/>
              </w:rPr>
            </w:pPr>
            <w:r>
              <w:rPr>
                <w:sz w:val="22"/>
                <w:szCs w:val="22"/>
              </w:rPr>
              <w:br w:type="page"/>
            </w:r>
          </w:p>
          <w:p w14:paraId="540F2056" w14:textId="1BFEF6F2" w:rsidR="00EE3C2A" w:rsidRPr="00B35D6F" w:rsidRDefault="00EE3C2A" w:rsidP="005353DC">
            <w:pPr>
              <w:pStyle w:val="BodyText"/>
              <w:ind w:left="113" w:right="-1089"/>
              <w:jc w:val="center"/>
              <w:rPr>
                <w:rFonts w:ascii="Arial" w:hAnsi="Arial" w:cs="Arial"/>
                <w:b/>
                <w:noProof/>
                <w:color w:val="000000" w:themeColor="text1"/>
                <w:lang w:eastAsia="en-GB"/>
              </w:rPr>
            </w:pPr>
            <w:r>
              <w:rPr>
                <w:sz w:val="22"/>
                <w:szCs w:val="22"/>
              </w:rPr>
              <w:br w:type="page"/>
            </w:r>
          </w:p>
        </w:tc>
        <w:tc>
          <w:tcPr>
            <w:tcW w:w="9270" w:type="dxa"/>
            <w:gridSpan w:val="2"/>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1AE77D9A" w14:textId="34501297" w:rsidR="00EE3C2A" w:rsidRPr="005B34A4" w:rsidRDefault="00EE3C2A" w:rsidP="00AC617F">
            <w:pPr>
              <w:pStyle w:val="BodyText"/>
              <w:tabs>
                <w:tab w:val="left" w:pos="4419"/>
              </w:tabs>
              <w:rPr>
                <w:rFonts w:ascii="Arial" w:hAnsi="Arial" w:cs="Arial"/>
                <w:noProof/>
                <w:sz w:val="24"/>
                <w:szCs w:val="24"/>
                <w:lang w:eastAsia="en-GB"/>
              </w:rPr>
            </w:pPr>
            <w:r w:rsidRPr="005B34A4">
              <w:rPr>
                <w:rFonts w:ascii="Arial" w:hAnsi="Arial" w:cs="Arial"/>
                <w:noProof/>
                <w:sz w:val="24"/>
                <w:szCs w:val="24"/>
                <w:lang w:eastAsia="en-GB"/>
              </w:rPr>
              <w:t>Dear All</w:t>
            </w:r>
          </w:p>
          <w:p w14:paraId="7EE5FB1A" w14:textId="33406239" w:rsidR="00EE3C2A" w:rsidRPr="005B34A4" w:rsidRDefault="00EE3C2A" w:rsidP="00AC617F">
            <w:pPr>
              <w:pStyle w:val="BodyText"/>
              <w:tabs>
                <w:tab w:val="left" w:pos="4419"/>
              </w:tabs>
              <w:rPr>
                <w:rFonts w:ascii="Arial" w:hAnsi="Arial" w:cs="Arial"/>
                <w:noProof/>
                <w:sz w:val="24"/>
                <w:szCs w:val="24"/>
                <w:lang w:eastAsia="en-GB"/>
              </w:rPr>
            </w:pPr>
            <w:r w:rsidRPr="005B34A4">
              <w:rPr>
                <w:rFonts w:ascii="Arial" w:hAnsi="Arial" w:cs="Arial"/>
                <w:noProof/>
                <w:sz w:val="24"/>
                <w:szCs w:val="24"/>
                <w:lang w:eastAsia="en-GB"/>
              </w:rPr>
              <w:t>Firstly thank you for attending our recent coffee morning/afternon - it was lovely to meet so many of you.  We managed to convince some of you to help out in school and hear children read.  Don’t worry, we still need volunteers for Reception.</w:t>
            </w:r>
          </w:p>
          <w:p w14:paraId="4E9C06F4" w14:textId="5C957C18" w:rsidR="00EE3C2A" w:rsidRPr="00681376" w:rsidRDefault="00EE3C2A" w:rsidP="00AC617F">
            <w:pPr>
              <w:pStyle w:val="BodyText"/>
              <w:tabs>
                <w:tab w:val="left" w:pos="4419"/>
              </w:tabs>
              <w:rPr>
                <w:noProof/>
                <w:sz w:val="16"/>
                <w:szCs w:val="16"/>
                <w:lang w:val="en-GB" w:eastAsia="en-GB"/>
              </w:rPr>
            </w:pPr>
          </w:p>
        </w:tc>
      </w:tr>
      <w:tr w:rsidR="00EE3C2A" w14:paraId="707AA2B5" w14:textId="77777777" w:rsidTr="00542209">
        <w:trPr>
          <w:cantSplit/>
          <w:trHeight w:val="525"/>
        </w:trPr>
        <w:tc>
          <w:tcPr>
            <w:tcW w:w="1281" w:type="dxa"/>
            <w:vMerge/>
            <w:tcBorders>
              <w:right w:val="single" w:sz="12" w:space="0" w:color="76923C" w:themeColor="accent3" w:themeShade="BF"/>
            </w:tcBorders>
            <w:textDirection w:val="btLr"/>
          </w:tcPr>
          <w:p w14:paraId="7342D41A" w14:textId="1FB71293" w:rsidR="00EE3C2A" w:rsidRPr="00B35D6F" w:rsidRDefault="00EE3C2A" w:rsidP="005353DC">
            <w:pPr>
              <w:pStyle w:val="BodyText"/>
              <w:ind w:left="113" w:right="-1089"/>
              <w:jc w:val="center"/>
              <w:rPr>
                <w:rFonts w:ascii="Arial" w:hAnsi="Arial" w:cs="Arial"/>
                <w:b/>
                <w:noProof/>
                <w:color w:val="000000" w:themeColor="text1"/>
                <w:lang w:eastAsia="en-GB"/>
              </w:rPr>
            </w:pPr>
          </w:p>
        </w:tc>
        <w:tc>
          <w:tcPr>
            <w:tcW w:w="9270" w:type="dxa"/>
            <w:gridSpan w:val="2"/>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00B8E1B0" w14:textId="77777777" w:rsidR="00EE3C2A" w:rsidRDefault="00EE3C2A" w:rsidP="009E3777">
            <w:pPr>
              <w:pStyle w:val="BodyText"/>
              <w:ind w:right="252"/>
              <w:jc w:val="center"/>
              <w:rPr>
                <w:rFonts w:ascii="Arial" w:hAnsi="Arial" w:cs="Arial"/>
                <w:b/>
                <w:noProof/>
                <w:sz w:val="28"/>
                <w:szCs w:val="28"/>
                <w:lang w:eastAsia="en-GB"/>
              </w:rPr>
            </w:pPr>
          </w:p>
          <w:p w14:paraId="7C2AFE46" w14:textId="43F9DD63" w:rsidR="00EE3C2A" w:rsidRDefault="00EE3C2A" w:rsidP="009E3777">
            <w:pPr>
              <w:pStyle w:val="BodyText"/>
              <w:ind w:right="252"/>
              <w:jc w:val="center"/>
              <w:rPr>
                <w:rFonts w:ascii="Arial" w:hAnsi="Arial" w:cs="Arial"/>
                <w:b/>
                <w:noProof/>
                <w:sz w:val="28"/>
                <w:szCs w:val="28"/>
                <w:lang w:eastAsia="en-GB"/>
              </w:rPr>
            </w:pPr>
            <w:r>
              <w:rPr>
                <w:rFonts w:ascii="Arial" w:hAnsi="Arial" w:cs="Arial"/>
                <w:b/>
                <w:noProof/>
                <w:sz w:val="28"/>
                <w:szCs w:val="28"/>
                <w:lang w:eastAsia="en-GB"/>
              </w:rPr>
              <w:t>Roles and Responsibilities</w:t>
            </w:r>
          </w:p>
          <w:p w14:paraId="65CFD065" w14:textId="4584367C" w:rsidR="00EE3C2A" w:rsidRPr="00CE3B6D" w:rsidRDefault="00EE3C2A" w:rsidP="009E3777">
            <w:pPr>
              <w:pStyle w:val="BodyText"/>
              <w:ind w:right="252"/>
              <w:jc w:val="center"/>
              <w:rPr>
                <w:rFonts w:ascii="Arial" w:hAnsi="Arial" w:cs="Arial"/>
                <w:noProof/>
                <w:color w:val="000000" w:themeColor="text1"/>
                <w:sz w:val="16"/>
                <w:szCs w:val="16"/>
                <w:lang w:eastAsia="en-GB"/>
              </w:rPr>
            </w:pPr>
          </w:p>
        </w:tc>
      </w:tr>
      <w:tr w:rsidR="00EE3C2A" w14:paraId="4749EB9F" w14:textId="77777777" w:rsidTr="001A369A">
        <w:trPr>
          <w:cantSplit/>
          <w:trHeight w:val="525"/>
        </w:trPr>
        <w:tc>
          <w:tcPr>
            <w:tcW w:w="1281" w:type="dxa"/>
            <w:vMerge/>
            <w:tcBorders>
              <w:right w:val="single" w:sz="12" w:space="0" w:color="76923C" w:themeColor="accent3" w:themeShade="BF"/>
            </w:tcBorders>
            <w:textDirection w:val="btLr"/>
          </w:tcPr>
          <w:p w14:paraId="4AB6B604" w14:textId="66751272" w:rsidR="00EE3C2A" w:rsidRPr="00B35D6F" w:rsidRDefault="00EE3C2A" w:rsidP="005353DC">
            <w:pPr>
              <w:pStyle w:val="BodyText"/>
              <w:ind w:left="113" w:right="-1089"/>
              <w:jc w:val="center"/>
              <w:rPr>
                <w:rFonts w:ascii="Arial" w:hAnsi="Arial" w:cs="Arial"/>
                <w:b/>
                <w:noProof/>
                <w:color w:val="000000" w:themeColor="text1"/>
                <w:lang w:eastAsia="en-GB"/>
              </w:rPr>
            </w:pPr>
          </w:p>
        </w:tc>
        <w:tc>
          <w:tcPr>
            <w:tcW w:w="9270" w:type="dxa"/>
            <w:gridSpan w:val="2"/>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6A7A665F" w14:textId="77777777"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Mrs Rindl is delighted to announce the Head Boy and Head Girl.  Joseph and Pheobe from Year 6 have been nominated by senior staff to this very important role.  They are ideal ambassadors for our schol and join the House Captains on Mrs Rindl’s Leadership Team.</w:t>
            </w:r>
          </w:p>
          <w:p w14:paraId="4C393970" w14:textId="77777777" w:rsidR="00884AE3" w:rsidRDefault="00884AE3" w:rsidP="00CE3B6D">
            <w:pPr>
              <w:pStyle w:val="BodyText"/>
              <w:ind w:right="252"/>
              <w:rPr>
                <w:rFonts w:ascii="Arial" w:hAnsi="Arial" w:cs="Arial"/>
                <w:noProof/>
                <w:color w:val="000000" w:themeColor="text1"/>
                <w:sz w:val="24"/>
                <w:szCs w:val="24"/>
                <w:lang w:eastAsia="en-GB"/>
              </w:rPr>
            </w:pPr>
          </w:p>
          <w:p w14:paraId="0CD688C4" w14:textId="4A5D598D" w:rsidR="00EE3C2A" w:rsidRDefault="00884AE3" w:rsidP="00884AE3">
            <w:pPr>
              <w:pStyle w:val="BodyText"/>
              <w:ind w:right="252"/>
              <w:jc w:val="center"/>
              <w:rPr>
                <w:rFonts w:ascii="Arial" w:hAnsi="Arial" w:cs="Arial"/>
                <w:b/>
                <w:noProof/>
                <w:color w:val="000000" w:themeColor="text1"/>
                <w:sz w:val="24"/>
                <w:szCs w:val="24"/>
                <w:lang w:eastAsia="en-GB"/>
              </w:rPr>
            </w:pPr>
            <w:r w:rsidRPr="00884AE3">
              <w:rPr>
                <w:rFonts w:ascii="Arial" w:hAnsi="Arial" w:cs="Arial"/>
                <w:b/>
                <w:noProof/>
                <w:color w:val="000000" w:themeColor="text1"/>
                <w:sz w:val="24"/>
                <w:szCs w:val="24"/>
                <w:lang w:eastAsia="en-GB"/>
              </w:rPr>
              <w:t>Welcome from our New Head Boy and Girl</w:t>
            </w:r>
          </w:p>
          <w:p w14:paraId="7A414438" w14:textId="77777777" w:rsidR="00884AE3" w:rsidRPr="00884AE3" w:rsidRDefault="00884AE3" w:rsidP="00884AE3">
            <w:pPr>
              <w:pStyle w:val="BodyText"/>
              <w:ind w:right="252"/>
              <w:jc w:val="center"/>
              <w:rPr>
                <w:rFonts w:ascii="Arial" w:hAnsi="Arial" w:cs="Arial"/>
                <w:b/>
                <w:noProof/>
                <w:color w:val="000000" w:themeColor="text1"/>
                <w:sz w:val="24"/>
                <w:szCs w:val="24"/>
                <w:lang w:eastAsia="en-GB"/>
              </w:rPr>
            </w:pPr>
          </w:p>
          <w:p w14:paraId="3FF084B9" w14:textId="79994AF3" w:rsidR="00EE3C2A" w:rsidRPr="004D2779" w:rsidRDefault="00EE3C2A" w:rsidP="004D2779">
            <w:pPr>
              <w:pStyle w:val="BodyText"/>
              <w:ind w:right="252"/>
              <w:jc w:val="center"/>
              <w:rPr>
                <w:rFonts w:ascii="Arial" w:hAnsi="Arial" w:cs="Arial"/>
                <w:i/>
                <w:noProof/>
                <w:color w:val="17365D" w:themeColor="text2" w:themeShade="BF"/>
                <w:sz w:val="24"/>
                <w:szCs w:val="24"/>
                <w:lang w:eastAsia="en-GB"/>
              </w:rPr>
            </w:pPr>
            <w:r w:rsidRPr="004D2779">
              <w:rPr>
                <w:rFonts w:ascii="Arial" w:hAnsi="Arial" w:cs="Arial"/>
                <w:i/>
                <w:noProof/>
                <w:color w:val="17365D" w:themeColor="text2" w:themeShade="BF"/>
                <w:sz w:val="24"/>
                <w:szCs w:val="24"/>
                <w:lang w:eastAsia="en-GB"/>
              </w:rPr>
              <w:t>Pheobe said ”I have been at this school since I was 3 years old.  I was very grateful when I found out I was going to be working with Mrs Rindl and other members of staff.  Also taking care of important jobs for Mrs Rindl.  I am very happy to be Head Girl and to take care of other pupils, and to be working with Joseph (Head Boy)”.</w:t>
            </w:r>
          </w:p>
          <w:p w14:paraId="3D51A6E8" w14:textId="77777777" w:rsidR="00EE3C2A" w:rsidRPr="004D2779" w:rsidRDefault="00EE3C2A" w:rsidP="004D2779">
            <w:pPr>
              <w:pStyle w:val="BodyText"/>
              <w:ind w:right="252"/>
              <w:jc w:val="center"/>
              <w:rPr>
                <w:rFonts w:ascii="Arial" w:hAnsi="Arial" w:cs="Arial"/>
                <w:noProof/>
                <w:color w:val="17365D" w:themeColor="text2" w:themeShade="BF"/>
                <w:sz w:val="24"/>
                <w:szCs w:val="24"/>
                <w:lang w:eastAsia="en-GB"/>
              </w:rPr>
            </w:pPr>
          </w:p>
          <w:p w14:paraId="64AA65AC" w14:textId="7E92D205" w:rsidR="00EE3C2A" w:rsidRPr="004D2779" w:rsidRDefault="00EE3C2A" w:rsidP="004D2779">
            <w:pPr>
              <w:pStyle w:val="BodyText"/>
              <w:ind w:right="252"/>
              <w:jc w:val="center"/>
              <w:rPr>
                <w:rFonts w:ascii="Arial" w:hAnsi="Arial" w:cs="Arial"/>
                <w:i/>
                <w:noProof/>
                <w:color w:val="17365D" w:themeColor="text2" w:themeShade="BF"/>
                <w:sz w:val="24"/>
                <w:szCs w:val="24"/>
                <w:lang w:eastAsia="en-GB"/>
              </w:rPr>
            </w:pPr>
            <w:r w:rsidRPr="004D2779">
              <w:rPr>
                <w:rFonts w:ascii="Arial" w:hAnsi="Arial" w:cs="Arial"/>
                <w:i/>
                <w:noProof/>
                <w:color w:val="17365D" w:themeColor="text2" w:themeShade="BF"/>
                <w:sz w:val="24"/>
                <w:szCs w:val="24"/>
                <w:lang w:eastAsia="en-GB"/>
              </w:rPr>
              <w:t xml:space="preserve">Joseph said “It was a really big shock when I got chosen for Head Boy, I wasn’t expecting it at all.  My name is Joesph and I’m in Year 6.  The other day Mrs Rindl (our new Head Teacher) asked me to come to her office and announced </w:t>
            </w:r>
            <w:r w:rsidR="002F4339">
              <w:rPr>
                <w:rFonts w:ascii="Arial" w:hAnsi="Arial" w:cs="Arial"/>
                <w:i/>
                <w:noProof/>
                <w:color w:val="17365D" w:themeColor="text2" w:themeShade="BF"/>
                <w:sz w:val="24"/>
                <w:szCs w:val="24"/>
                <w:lang w:eastAsia="en-GB"/>
              </w:rPr>
              <w:t xml:space="preserve">to </w:t>
            </w:r>
            <w:r w:rsidRPr="004D2779">
              <w:rPr>
                <w:rFonts w:ascii="Arial" w:hAnsi="Arial" w:cs="Arial"/>
                <w:i/>
                <w:noProof/>
                <w:color w:val="17365D" w:themeColor="text2" w:themeShade="BF"/>
                <w:sz w:val="24"/>
                <w:szCs w:val="24"/>
                <w:lang w:eastAsia="en-GB"/>
              </w:rPr>
              <w:t>me and Pheobe in 6D that we are Head Boy and Girl.  It felt amazing!  I thought my friend called Jacky would get chosen because he is really sensible.  Additionally, me</w:t>
            </w:r>
            <w:r w:rsidR="002F4339">
              <w:rPr>
                <w:rFonts w:ascii="Arial" w:hAnsi="Arial" w:cs="Arial"/>
                <w:i/>
                <w:noProof/>
                <w:color w:val="17365D" w:themeColor="text2" w:themeShade="BF"/>
                <w:sz w:val="24"/>
                <w:szCs w:val="24"/>
                <w:lang w:eastAsia="en-GB"/>
              </w:rPr>
              <w:t>,</w:t>
            </w:r>
            <w:r w:rsidRPr="004D2779">
              <w:rPr>
                <w:rFonts w:ascii="Arial" w:hAnsi="Arial" w:cs="Arial"/>
                <w:i/>
                <w:noProof/>
                <w:color w:val="17365D" w:themeColor="text2" w:themeShade="BF"/>
                <w:sz w:val="24"/>
                <w:szCs w:val="24"/>
                <w:lang w:eastAsia="en-GB"/>
              </w:rPr>
              <w:t xml:space="preserve"> Phoebe and Mrs Rindl are in charge of the Senior Leadership Team.  I cannot wait to </w:t>
            </w:r>
            <w:r w:rsidR="004D2779">
              <w:rPr>
                <w:rFonts w:ascii="Arial" w:hAnsi="Arial" w:cs="Arial"/>
                <w:i/>
                <w:noProof/>
                <w:color w:val="17365D" w:themeColor="text2" w:themeShade="BF"/>
                <w:sz w:val="24"/>
                <w:szCs w:val="24"/>
                <w:lang w:eastAsia="en-GB"/>
              </w:rPr>
              <w:t>d</w:t>
            </w:r>
            <w:r w:rsidR="00CB5E33">
              <w:rPr>
                <w:rFonts w:ascii="Arial" w:hAnsi="Arial" w:cs="Arial"/>
                <w:i/>
                <w:noProof/>
                <w:color w:val="17365D" w:themeColor="text2" w:themeShade="BF"/>
                <w:sz w:val="24"/>
                <w:szCs w:val="24"/>
                <w:lang w:eastAsia="en-GB"/>
              </w:rPr>
              <w:t>o</w:t>
            </w:r>
            <w:bookmarkStart w:id="0" w:name="_GoBack"/>
            <w:bookmarkEnd w:id="0"/>
            <w:r w:rsidR="004D2779">
              <w:rPr>
                <w:rFonts w:ascii="Arial" w:hAnsi="Arial" w:cs="Arial"/>
                <w:i/>
                <w:noProof/>
                <w:color w:val="17365D" w:themeColor="text2" w:themeShade="BF"/>
                <w:sz w:val="24"/>
                <w:szCs w:val="24"/>
                <w:lang w:eastAsia="en-GB"/>
              </w:rPr>
              <w:t xml:space="preserve"> </w:t>
            </w:r>
            <w:r w:rsidRPr="004D2779">
              <w:rPr>
                <w:rFonts w:ascii="Arial" w:hAnsi="Arial" w:cs="Arial"/>
                <w:i/>
                <w:noProof/>
                <w:color w:val="17365D" w:themeColor="text2" w:themeShade="BF"/>
                <w:sz w:val="24"/>
                <w:szCs w:val="24"/>
                <w:lang w:eastAsia="en-GB"/>
              </w:rPr>
              <w:t>all the activities as Head Boy”.</w:t>
            </w:r>
          </w:p>
          <w:p w14:paraId="30C1DAF4" w14:textId="77777777" w:rsidR="00EE3C2A" w:rsidRDefault="00EE3C2A" w:rsidP="00CE3B6D">
            <w:pPr>
              <w:pStyle w:val="BodyText"/>
              <w:ind w:right="252"/>
              <w:rPr>
                <w:rFonts w:ascii="Arial" w:hAnsi="Arial" w:cs="Arial"/>
                <w:noProof/>
                <w:color w:val="000000" w:themeColor="text1"/>
                <w:sz w:val="24"/>
                <w:szCs w:val="24"/>
                <w:lang w:eastAsia="en-GB"/>
              </w:rPr>
            </w:pPr>
          </w:p>
          <w:p w14:paraId="60E18865" w14:textId="1EDCAD67"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There are also lots of jobs to do around school</w:t>
            </w:r>
            <w:r w:rsidR="002F4339">
              <w:rPr>
                <w:rFonts w:ascii="Arial" w:hAnsi="Arial" w:cs="Arial"/>
                <w:noProof/>
                <w:color w:val="000000" w:themeColor="text1"/>
                <w:sz w:val="24"/>
                <w:szCs w:val="24"/>
                <w:lang w:eastAsia="en-GB"/>
              </w:rPr>
              <w:t>,</w:t>
            </w:r>
            <w:r>
              <w:rPr>
                <w:rFonts w:ascii="Arial" w:hAnsi="Arial" w:cs="Arial"/>
                <w:noProof/>
                <w:color w:val="000000" w:themeColor="text1"/>
                <w:sz w:val="24"/>
                <w:szCs w:val="24"/>
                <w:lang w:eastAsia="en-GB"/>
              </w:rPr>
              <w:t xml:space="preserve"> so we have decided to increase the number of School Prefects.  These children have been recommended by teaching staff and will be on duty at different times </w:t>
            </w:r>
            <w:r w:rsidR="002F4339">
              <w:rPr>
                <w:rFonts w:ascii="Arial" w:hAnsi="Arial" w:cs="Arial"/>
                <w:noProof/>
                <w:color w:val="000000" w:themeColor="text1"/>
                <w:sz w:val="24"/>
                <w:szCs w:val="24"/>
                <w:lang w:eastAsia="en-GB"/>
              </w:rPr>
              <w:t>during</w:t>
            </w:r>
            <w:r>
              <w:rPr>
                <w:rFonts w:ascii="Arial" w:hAnsi="Arial" w:cs="Arial"/>
                <w:noProof/>
                <w:color w:val="000000" w:themeColor="text1"/>
                <w:sz w:val="24"/>
                <w:szCs w:val="24"/>
                <w:lang w:eastAsia="en-GB"/>
              </w:rPr>
              <w:t xml:space="preserve"> the week.  Congratulations to them all!</w:t>
            </w:r>
          </w:p>
          <w:p w14:paraId="26A281E8" w14:textId="77777777" w:rsidR="00EE3C2A" w:rsidRDefault="00EE3C2A" w:rsidP="00CE3B6D">
            <w:pPr>
              <w:pStyle w:val="BodyText"/>
              <w:ind w:right="252"/>
              <w:rPr>
                <w:rFonts w:ascii="Arial" w:hAnsi="Arial" w:cs="Arial"/>
                <w:noProof/>
                <w:color w:val="000000" w:themeColor="text1"/>
                <w:sz w:val="24"/>
                <w:szCs w:val="24"/>
                <w:lang w:eastAsia="en-GB"/>
              </w:rPr>
            </w:pPr>
          </w:p>
          <w:p w14:paraId="516BBB48" w14:textId="77777777"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b/>
                <w:noProof/>
                <w:color w:val="000000" w:themeColor="text1"/>
                <w:sz w:val="24"/>
                <w:szCs w:val="24"/>
                <w:u w:val="single"/>
                <w:lang w:eastAsia="en-GB"/>
              </w:rPr>
              <w:t>6B</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b/>
                <w:noProof/>
                <w:color w:val="000000" w:themeColor="text1"/>
                <w:sz w:val="24"/>
                <w:szCs w:val="24"/>
                <w:u w:val="single"/>
                <w:lang w:eastAsia="en-GB"/>
              </w:rPr>
              <w:t>6D</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b/>
                <w:noProof/>
                <w:color w:val="000000" w:themeColor="text1"/>
                <w:sz w:val="24"/>
                <w:szCs w:val="24"/>
                <w:u w:val="single"/>
                <w:lang w:eastAsia="en-GB"/>
              </w:rPr>
              <w:t>6N</w:t>
            </w:r>
          </w:p>
          <w:p w14:paraId="5614DA7D" w14:textId="1A04CCFE"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Zaina</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Ellie</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Niamh C</w:t>
            </w:r>
          </w:p>
          <w:p w14:paraId="0031892E" w14:textId="676FA77E"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Ella</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Leah</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 xml:space="preserve">Megan </w:t>
            </w:r>
          </w:p>
          <w:p w14:paraId="42C09574" w14:textId="083DF9AD"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Jak</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Bethany</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Niamh I</w:t>
            </w:r>
          </w:p>
          <w:p w14:paraId="4CF9929B" w14:textId="053D4175"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Sophie</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 xml:space="preserve">Jhenae </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Harrison</w:t>
            </w:r>
          </w:p>
          <w:p w14:paraId="08C61FBC" w14:textId="4538FB8C"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Lewis</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Thomas</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Chelsi</w:t>
            </w:r>
          </w:p>
          <w:p w14:paraId="56C94AC9" w14:textId="34E31BEB"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Alfie</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Marley</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Jack</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r>
          </w:p>
          <w:p w14:paraId="5E719ABB" w14:textId="4D4E7AC9" w:rsidR="00EE3C2A" w:rsidRPr="00884AE3" w:rsidRDefault="00EE3C2A" w:rsidP="00CE3B6D">
            <w:pPr>
              <w:pStyle w:val="BodyText"/>
              <w:ind w:right="252"/>
              <w:rPr>
                <w:rFonts w:ascii="Arial" w:hAnsi="Arial" w:cs="Arial"/>
                <w:noProof/>
                <w:color w:val="000000" w:themeColor="text1"/>
                <w:sz w:val="12"/>
                <w:szCs w:val="12"/>
                <w:lang w:eastAsia="en-GB"/>
              </w:rPr>
            </w:pPr>
          </w:p>
        </w:tc>
      </w:tr>
      <w:tr w:rsidR="00EE3C2A" w:rsidRPr="00681376" w14:paraId="5060FA0E" w14:textId="77777777" w:rsidTr="00EE3C2A">
        <w:trPr>
          <w:cantSplit/>
          <w:trHeight w:val="525"/>
        </w:trPr>
        <w:tc>
          <w:tcPr>
            <w:tcW w:w="1281" w:type="dxa"/>
            <w:vMerge/>
            <w:tcBorders>
              <w:right w:val="single" w:sz="12" w:space="0" w:color="76923C" w:themeColor="accent3" w:themeShade="BF"/>
            </w:tcBorders>
            <w:textDirection w:val="btLr"/>
          </w:tcPr>
          <w:p w14:paraId="4EFB1FB5" w14:textId="7121BECF" w:rsidR="00EE3C2A" w:rsidRPr="00B35D6F" w:rsidRDefault="00EE3C2A" w:rsidP="005353DC">
            <w:pPr>
              <w:pStyle w:val="BodyText"/>
              <w:ind w:left="113" w:right="-1089"/>
              <w:jc w:val="center"/>
              <w:rPr>
                <w:rFonts w:ascii="Arial" w:hAnsi="Arial" w:cs="Arial"/>
                <w:b/>
                <w:noProof/>
                <w:color w:val="000000" w:themeColor="text1"/>
                <w:lang w:eastAsia="en-GB"/>
              </w:rPr>
            </w:pPr>
          </w:p>
        </w:tc>
        <w:tc>
          <w:tcPr>
            <w:tcW w:w="9270" w:type="dxa"/>
            <w:gridSpan w:val="2"/>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12FC424A" w14:textId="77777777" w:rsidR="00EE3C2A" w:rsidRPr="002B2D52" w:rsidRDefault="00EE3C2A" w:rsidP="005353DC">
            <w:pPr>
              <w:pStyle w:val="BodyText"/>
              <w:ind w:right="252"/>
              <w:jc w:val="center"/>
              <w:rPr>
                <w:rFonts w:ascii="Arial" w:hAnsi="Arial" w:cs="Arial"/>
                <w:b/>
                <w:noProof/>
                <w:sz w:val="12"/>
                <w:szCs w:val="12"/>
                <w:lang w:eastAsia="en-GB"/>
              </w:rPr>
            </w:pPr>
          </w:p>
          <w:p w14:paraId="7287DB0F" w14:textId="77777777" w:rsidR="00EE3C2A" w:rsidRDefault="00EE3C2A" w:rsidP="005353DC">
            <w:pPr>
              <w:pStyle w:val="BodyText"/>
              <w:ind w:right="252"/>
              <w:jc w:val="center"/>
              <w:rPr>
                <w:rFonts w:ascii="Arial" w:hAnsi="Arial" w:cs="Arial"/>
                <w:b/>
                <w:noProof/>
                <w:sz w:val="28"/>
                <w:szCs w:val="28"/>
                <w:lang w:eastAsia="en-GB"/>
              </w:rPr>
            </w:pPr>
            <w:r>
              <w:rPr>
                <w:rFonts w:ascii="Arial" w:hAnsi="Arial" w:cs="Arial"/>
                <w:b/>
                <w:noProof/>
                <w:sz w:val="28"/>
                <w:szCs w:val="28"/>
                <w:lang w:eastAsia="en-GB"/>
              </w:rPr>
              <w:t>Congratulations to</w:t>
            </w:r>
          </w:p>
          <w:p w14:paraId="60EBC7E8" w14:textId="77777777" w:rsidR="00EE3C2A" w:rsidRPr="00681376" w:rsidRDefault="00EE3C2A" w:rsidP="005353DC">
            <w:pPr>
              <w:pStyle w:val="BodyText"/>
              <w:ind w:right="252"/>
              <w:jc w:val="center"/>
              <w:rPr>
                <w:rFonts w:ascii="Arial" w:hAnsi="Arial" w:cs="Arial"/>
                <w:noProof/>
                <w:color w:val="000000" w:themeColor="text1"/>
                <w:sz w:val="12"/>
                <w:szCs w:val="12"/>
                <w:lang w:eastAsia="en-GB"/>
              </w:rPr>
            </w:pPr>
          </w:p>
        </w:tc>
      </w:tr>
      <w:tr w:rsidR="00EE3C2A" w:rsidRPr="00681376" w14:paraId="329C3B67" w14:textId="77777777" w:rsidTr="00EE3C2A">
        <w:trPr>
          <w:cantSplit/>
          <w:trHeight w:val="525"/>
        </w:trPr>
        <w:tc>
          <w:tcPr>
            <w:tcW w:w="1281" w:type="dxa"/>
            <w:vMerge/>
            <w:tcBorders>
              <w:right w:val="single" w:sz="12" w:space="0" w:color="76923C" w:themeColor="accent3" w:themeShade="BF"/>
            </w:tcBorders>
            <w:textDirection w:val="btLr"/>
          </w:tcPr>
          <w:p w14:paraId="3365BEB5" w14:textId="77777777" w:rsidR="00EE3C2A" w:rsidRPr="00B35D6F" w:rsidRDefault="00EE3C2A" w:rsidP="005353DC">
            <w:pPr>
              <w:pStyle w:val="BodyText"/>
              <w:ind w:left="113" w:right="-1089"/>
              <w:jc w:val="center"/>
              <w:rPr>
                <w:rFonts w:ascii="Arial" w:hAnsi="Arial" w:cs="Arial"/>
                <w:b/>
                <w:noProof/>
                <w:color w:val="000000" w:themeColor="text1"/>
                <w:lang w:eastAsia="en-GB"/>
              </w:rPr>
            </w:pPr>
          </w:p>
        </w:tc>
        <w:tc>
          <w:tcPr>
            <w:tcW w:w="4635" w:type="dxa"/>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6151F480" w14:textId="53F1C446" w:rsidR="00EE3C2A" w:rsidRPr="00CE3B6D"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 xml:space="preserve">Isla 1B and Sophie 6D who both won the colouring competition organised by Dudley Catering.  </w:t>
            </w:r>
          </w:p>
        </w:tc>
        <w:tc>
          <w:tcPr>
            <w:tcW w:w="4635" w:type="dxa"/>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201DCF08" w14:textId="78950B27" w:rsidR="00EE3C2A" w:rsidRPr="00CE3B6D"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 xml:space="preserve">Connor 5B as he is the only person in the school to hold </w:t>
            </w:r>
            <w:r w:rsidRPr="000A2DCB">
              <w:rPr>
                <w:rFonts w:ascii="Arial" w:hAnsi="Arial" w:cs="Arial"/>
                <w:b/>
                <w:noProof/>
                <w:color w:val="000000" w:themeColor="text1"/>
                <w:sz w:val="24"/>
                <w:szCs w:val="24"/>
                <w:highlight w:val="yellow"/>
                <w:lang w:eastAsia="en-GB"/>
              </w:rPr>
              <w:t>3</w:t>
            </w:r>
            <w:r>
              <w:rPr>
                <w:rFonts w:ascii="Arial" w:hAnsi="Arial" w:cs="Arial"/>
                <w:b/>
                <w:noProof/>
                <w:color w:val="000000" w:themeColor="text1"/>
                <w:sz w:val="24"/>
                <w:szCs w:val="24"/>
                <w:lang w:eastAsia="en-GB"/>
              </w:rPr>
              <w:t xml:space="preserve"> </w:t>
            </w:r>
            <w:r w:rsidRPr="000A2DCB">
              <w:rPr>
                <w:rFonts w:ascii="Arial" w:hAnsi="Arial" w:cs="Arial"/>
                <w:b/>
                <w:noProof/>
                <w:color w:val="000000" w:themeColor="text1"/>
                <w:sz w:val="24"/>
                <w:szCs w:val="24"/>
                <w:highlight w:val="yellow"/>
                <w:lang w:eastAsia="en-GB"/>
              </w:rPr>
              <w:t>GOLDEN TICKETS</w:t>
            </w:r>
            <w:r w:rsidRPr="000A2DCB">
              <w:rPr>
                <w:rFonts w:ascii="Arial" w:hAnsi="Arial" w:cs="Arial"/>
                <w:noProof/>
                <w:color w:val="000000" w:themeColor="text1"/>
                <w:sz w:val="24"/>
                <w:szCs w:val="24"/>
                <w:highlight w:val="yellow"/>
                <w:lang w:eastAsia="en-GB"/>
              </w:rPr>
              <w:t>!</w:t>
            </w:r>
            <w:r>
              <w:rPr>
                <w:rFonts w:ascii="Arial" w:hAnsi="Arial" w:cs="Arial"/>
                <w:noProof/>
                <w:color w:val="000000" w:themeColor="text1"/>
                <w:sz w:val="24"/>
                <w:szCs w:val="24"/>
                <w:lang w:eastAsia="en-GB"/>
              </w:rPr>
              <w:t xml:space="preserve">  </w:t>
            </w:r>
          </w:p>
        </w:tc>
      </w:tr>
    </w:tbl>
    <w:p w14:paraId="7A9D21D6" w14:textId="77777777" w:rsidR="00EE3C2A" w:rsidRDefault="00EE3C2A">
      <w:r>
        <w:br w:type="page"/>
      </w:r>
    </w:p>
    <w:tbl>
      <w:tblPr>
        <w:tblStyle w:val="TableGrid"/>
        <w:tblW w:w="1073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1440"/>
        <w:gridCol w:w="1350"/>
        <w:gridCol w:w="1080"/>
        <w:gridCol w:w="360"/>
        <w:gridCol w:w="405"/>
        <w:gridCol w:w="2475"/>
        <w:gridCol w:w="2340"/>
      </w:tblGrid>
      <w:tr w:rsidR="0035666A" w:rsidRPr="00681376" w14:paraId="23D8F370" w14:textId="77777777" w:rsidTr="0016133F">
        <w:trPr>
          <w:cantSplit/>
          <w:trHeight w:val="525"/>
        </w:trPr>
        <w:tc>
          <w:tcPr>
            <w:tcW w:w="1281" w:type="dxa"/>
            <w:tcBorders>
              <w:right w:val="single" w:sz="12" w:space="0" w:color="76923C" w:themeColor="accent3" w:themeShade="BF"/>
            </w:tcBorders>
            <w:textDirection w:val="btLr"/>
          </w:tcPr>
          <w:p w14:paraId="5D2490B6" w14:textId="04E90623" w:rsidR="0035666A" w:rsidRPr="00B35D6F" w:rsidRDefault="0035666A" w:rsidP="005353DC">
            <w:pPr>
              <w:pStyle w:val="BodyText"/>
              <w:ind w:left="113" w:right="-1089"/>
              <w:jc w:val="center"/>
              <w:rPr>
                <w:rFonts w:ascii="Arial" w:hAnsi="Arial" w:cs="Arial"/>
                <w:b/>
                <w:noProof/>
                <w:color w:val="000000" w:themeColor="text1"/>
                <w:lang w:eastAsia="en-GB"/>
              </w:rPr>
            </w:pPr>
          </w:p>
        </w:tc>
        <w:tc>
          <w:tcPr>
            <w:tcW w:w="9450" w:type="dxa"/>
            <w:gridSpan w:val="7"/>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075A0888" w14:textId="77777777" w:rsidR="00EE3C2A" w:rsidRPr="00EE3C2A" w:rsidRDefault="00EE3C2A" w:rsidP="00EE3C2A">
            <w:pPr>
              <w:pStyle w:val="BodyText"/>
              <w:ind w:right="252"/>
              <w:jc w:val="center"/>
              <w:rPr>
                <w:rFonts w:ascii="Arial" w:hAnsi="Arial" w:cs="Arial"/>
                <w:b/>
                <w:noProof/>
                <w:sz w:val="12"/>
                <w:szCs w:val="12"/>
                <w:lang w:eastAsia="en-GB"/>
              </w:rPr>
            </w:pPr>
          </w:p>
          <w:p w14:paraId="688B5167" w14:textId="5768020F" w:rsidR="00EE3C2A" w:rsidRDefault="00EE3C2A" w:rsidP="00EE3C2A">
            <w:pPr>
              <w:pStyle w:val="BodyText"/>
              <w:ind w:right="252"/>
              <w:jc w:val="center"/>
              <w:rPr>
                <w:rFonts w:ascii="Arial" w:hAnsi="Arial" w:cs="Arial"/>
                <w:b/>
                <w:noProof/>
                <w:sz w:val="28"/>
                <w:szCs w:val="28"/>
                <w:lang w:eastAsia="en-GB"/>
              </w:rPr>
            </w:pPr>
            <w:r>
              <w:rPr>
                <w:rFonts w:ascii="Arial" w:hAnsi="Arial" w:cs="Arial"/>
                <w:b/>
                <w:noProof/>
                <w:sz w:val="28"/>
                <w:szCs w:val="28"/>
                <w:lang w:eastAsia="en-GB"/>
              </w:rPr>
              <w:t>House Winners</w:t>
            </w:r>
          </w:p>
          <w:p w14:paraId="000A3D29" w14:textId="77777777" w:rsidR="0035666A" w:rsidRPr="00EE3C2A" w:rsidRDefault="0035666A" w:rsidP="00CE3B6D">
            <w:pPr>
              <w:pStyle w:val="BodyText"/>
              <w:ind w:right="252"/>
              <w:rPr>
                <w:rFonts w:ascii="Arial" w:hAnsi="Arial" w:cs="Arial"/>
                <w:noProof/>
                <w:color w:val="000000" w:themeColor="text1"/>
                <w:sz w:val="12"/>
                <w:szCs w:val="12"/>
                <w:lang w:eastAsia="en-GB"/>
              </w:rPr>
            </w:pPr>
          </w:p>
        </w:tc>
      </w:tr>
      <w:tr w:rsidR="00EE3C2A" w:rsidRPr="00681376" w14:paraId="590810DE" w14:textId="77777777" w:rsidTr="0016133F">
        <w:trPr>
          <w:cantSplit/>
          <w:trHeight w:val="525"/>
        </w:trPr>
        <w:tc>
          <w:tcPr>
            <w:tcW w:w="1281" w:type="dxa"/>
            <w:tcBorders>
              <w:right w:val="single" w:sz="12" w:space="0" w:color="76923C" w:themeColor="accent3" w:themeShade="BF"/>
            </w:tcBorders>
            <w:textDirection w:val="btLr"/>
          </w:tcPr>
          <w:p w14:paraId="70A8CCD2" w14:textId="77777777" w:rsidR="00EE3C2A" w:rsidRPr="00B35D6F" w:rsidRDefault="00EE3C2A" w:rsidP="005353DC">
            <w:pPr>
              <w:pStyle w:val="BodyText"/>
              <w:ind w:left="113" w:right="-1089"/>
              <w:jc w:val="center"/>
              <w:rPr>
                <w:rFonts w:ascii="Arial" w:hAnsi="Arial" w:cs="Arial"/>
                <w:b/>
                <w:noProof/>
                <w:color w:val="000000" w:themeColor="text1"/>
                <w:lang w:eastAsia="en-GB"/>
              </w:rPr>
            </w:pPr>
          </w:p>
        </w:tc>
        <w:tc>
          <w:tcPr>
            <w:tcW w:w="4635" w:type="dxa"/>
            <w:gridSpan w:val="5"/>
            <w:tcBorders>
              <w:left w:val="single" w:sz="12" w:space="0" w:color="76923C" w:themeColor="accent3" w:themeShade="BF"/>
              <w:right w:val="single" w:sz="12" w:space="0" w:color="76923C" w:themeColor="accent3" w:themeShade="BF"/>
            </w:tcBorders>
            <w:shd w:val="clear" w:color="auto" w:fill="FFFFFF" w:themeFill="background1"/>
          </w:tcPr>
          <w:p w14:paraId="7B4BFACC" w14:textId="77777777"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ab/>
            </w:r>
          </w:p>
          <w:p w14:paraId="361D8C91" w14:textId="2CE163B7"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ab/>
              <w:t>Bell:</w:t>
            </w: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546</w:t>
            </w:r>
          </w:p>
          <w:p w14:paraId="31C6071F" w14:textId="77777777"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ab/>
              <w:t>Dickens:</w:t>
            </w:r>
            <w:r>
              <w:rPr>
                <w:rFonts w:ascii="Arial" w:hAnsi="Arial" w:cs="Arial"/>
                <w:noProof/>
                <w:color w:val="000000" w:themeColor="text1"/>
                <w:sz w:val="24"/>
                <w:szCs w:val="24"/>
                <w:lang w:eastAsia="en-GB"/>
              </w:rPr>
              <w:tab/>
              <w:t>693</w:t>
            </w:r>
          </w:p>
          <w:p w14:paraId="0BBD3F94" w14:textId="77777777" w:rsidR="00EE3C2A" w:rsidRDefault="00EE3C2A" w:rsidP="00CE3B6D">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ab/>
              <w:t>Nightingale:</w:t>
            </w:r>
            <w:r>
              <w:rPr>
                <w:rFonts w:ascii="Arial" w:hAnsi="Arial" w:cs="Arial"/>
                <w:noProof/>
                <w:color w:val="000000" w:themeColor="text1"/>
                <w:sz w:val="24"/>
                <w:szCs w:val="24"/>
                <w:lang w:eastAsia="en-GB"/>
              </w:rPr>
              <w:tab/>
              <w:t>716</w:t>
            </w:r>
          </w:p>
          <w:p w14:paraId="7CEA468B" w14:textId="47EA8A02" w:rsidR="00EE3C2A" w:rsidRPr="00FE366C" w:rsidRDefault="00EE3C2A" w:rsidP="00CE3B6D">
            <w:pPr>
              <w:pStyle w:val="BodyText"/>
              <w:ind w:right="252"/>
              <w:rPr>
                <w:rFonts w:ascii="Arial" w:hAnsi="Arial" w:cs="Arial"/>
                <w:noProof/>
                <w:color w:val="000000" w:themeColor="text1"/>
                <w:sz w:val="12"/>
                <w:szCs w:val="12"/>
                <w:lang w:eastAsia="en-GB"/>
              </w:rPr>
            </w:pPr>
          </w:p>
        </w:tc>
        <w:tc>
          <w:tcPr>
            <w:tcW w:w="4815" w:type="dxa"/>
            <w:gridSpan w:val="2"/>
            <w:tcBorders>
              <w:left w:val="single" w:sz="12" w:space="0" w:color="76923C" w:themeColor="accent3" w:themeShade="BF"/>
              <w:right w:val="single" w:sz="12" w:space="0" w:color="76923C" w:themeColor="accent3" w:themeShade="BF"/>
            </w:tcBorders>
            <w:shd w:val="clear" w:color="auto" w:fill="FFFFFF" w:themeFill="background1"/>
          </w:tcPr>
          <w:p w14:paraId="043E90FE" w14:textId="77777777" w:rsidR="00EE3C2A" w:rsidRDefault="00EE3C2A" w:rsidP="00EE3C2A">
            <w:pPr>
              <w:pStyle w:val="BodyText"/>
              <w:ind w:right="252"/>
              <w:jc w:val="center"/>
              <w:rPr>
                <w:rFonts w:ascii="Arial" w:hAnsi="Arial" w:cs="Arial"/>
                <w:noProof/>
                <w:color w:val="000000" w:themeColor="text1"/>
                <w:sz w:val="24"/>
                <w:szCs w:val="24"/>
                <w:lang w:eastAsia="en-GB"/>
              </w:rPr>
            </w:pPr>
          </w:p>
          <w:p w14:paraId="16C685CF" w14:textId="33880542" w:rsidR="00EE3C2A" w:rsidRDefault="00EE3C2A" w:rsidP="00EE3C2A">
            <w:pPr>
              <w:pStyle w:val="BodyText"/>
              <w:ind w:right="252"/>
              <w:jc w:val="center"/>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Congratulations to Nightingale who currently lead the way.</w:t>
            </w:r>
          </w:p>
        </w:tc>
      </w:tr>
      <w:tr w:rsidR="00223E70" w14:paraId="5C802F56" w14:textId="77777777" w:rsidTr="0016133F">
        <w:trPr>
          <w:cantSplit/>
          <w:trHeight w:val="525"/>
        </w:trPr>
        <w:tc>
          <w:tcPr>
            <w:tcW w:w="1281" w:type="dxa"/>
            <w:vMerge w:val="restart"/>
            <w:tcBorders>
              <w:right w:val="single" w:sz="12" w:space="0" w:color="76923C" w:themeColor="accent3" w:themeShade="BF"/>
            </w:tcBorders>
            <w:textDirection w:val="btLr"/>
          </w:tcPr>
          <w:p w14:paraId="15AC0423" w14:textId="2405F34B" w:rsidR="00223E70" w:rsidRPr="00B35D6F" w:rsidRDefault="00CE3B6D" w:rsidP="00380941">
            <w:pPr>
              <w:pStyle w:val="BodyText"/>
              <w:ind w:left="113" w:right="-1089"/>
              <w:jc w:val="center"/>
              <w:rPr>
                <w:rFonts w:ascii="Arial" w:hAnsi="Arial" w:cs="Arial"/>
                <w:b/>
                <w:noProof/>
                <w:color w:val="000000" w:themeColor="text1"/>
                <w:lang w:eastAsia="en-GB"/>
              </w:rPr>
            </w:pPr>
            <w:r>
              <w:rPr>
                <w:sz w:val="22"/>
                <w:szCs w:val="22"/>
              </w:rPr>
              <w:br w:type="page"/>
            </w:r>
          </w:p>
        </w:tc>
        <w:tc>
          <w:tcPr>
            <w:tcW w:w="9450" w:type="dxa"/>
            <w:gridSpan w:val="7"/>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07F3DFC7" w14:textId="77777777" w:rsidR="00223E70" w:rsidRPr="005B34A4" w:rsidRDefault="00223E70" w:rsidP="00223E70">
            <w:pPr>
              <w:pStyle w:val="BodyText"/>
              <w:ind w:right="252"/>
              <w:rPr>
                <w:rFonts w:ascii="Arial" w:hAnsi="Arial" w:cs="Arial"/>
                <w:b/>
                <w:noProof/>
                <w:sz w:val="12"/>
                <w:szCs w:val="12"/>
                <w:lang w:eastAsia="en-GB"/>
              </w:rPr>
            </w:pPr>
          </w:p>
          <w:p w14:paraId="7CC398BF" w14:textId="22940601" w:rsidR="00223E70" w:rsidRDefault="00223E70" w:rsidP="00223E70">
            <w:pPr>
              <w:pStyle w:val="BodyText"/>
              <w:ind w:right="252"/>
              <w:jc w:val="center"/>
              <w:rPr>
                <w:rFonts w:ascii="Arial" w:hAnsi="Arial" w:cs="Arial"/>
                <w:b/>
                <w:noProof/>
                <w:sz w:val="28"/>
                <w:szCs w:val="28"/>
                <w:lang w:eastAsia="en-GB"/>
              </w:rPr>
            </w:pPr>
            <w:r>
              <w:rPr>
                <w:rFonts w:ascii="Arial" w:hAnsi="Arial" w:cs="Arial"/>
                <w:b/>
                <w:noProof/>
                <w:sz w:val="28"/>
                <w:szCs w:val="28"/>
                <w:lang w:eastAsia="en-GB"/>
              </w:rPr>
              <w:t>Haloween Disco</w:t>
            </w:r>
          </w:p>
          <w:p w14:paraId="1ADE4816" w14:textId="1E0615CD" w:rsidR="00223E70" w:rsidRPr="005B34A4" w:rsidRDefault="00223E70" w:rsidP="00223E70">
            <w:pPr>
              <w:pStyle w:val="BodyText"/>
              <w:ind w:right="252"/>
              <w:rPr>
                <w:rFonts w:ascii="Arial" w:hAnsi="Arial" w:cs="Arial"/>
                <w:noProof/>
                <w:color w:val="000000" w:themeColor="text1"/>
                <w:sz w:val="12"/>
                <w:szCs w:val="12"/>
                <w:lang w:eastAsia="en-GB"/>
              </w:rPr>
            </w:pPr>
          </w:p>
        </w:tc>
      </w:tr>
      <w:tr w:rsidR="005B34A4" w14:paraId="53F1CE98" w14:textId="77777777" w:rsidTr="0016133F">
        <w:trPr>
          <w:cantSplit/>
          <w:trHeight w:val="5862"/>
        </w:trPr>
        <w:tc>
          <w:tcPr>
            <w:tcW w:w="1281" w:type="dxa"/>
            <w:vMerge/>
            <w:tcBorders>
              <w:right w:val="single" w:sz="12" w:space="0" w:color="76923C" w:themeColor="accent3" w:themeShade="BF"/>
            </w:tcBorders>
            <w:textDirection w:val="btLr"/>
          </w:tcPr>
          <w:p w14:paraId="4C5253A9" w14:textId="77777777" w:rsidR="005B34A4" w:rsidRPr="00B35D6F" w:rsidRDefault="005B34A4" w:rsidP="00380941">
            <w:pPr>
              <w:pStyle w:val="BodyText"/>
              <w:ind w:left="113" w:right="-1089"/>
              <w:jc w:val="center"/>
              <w:rPr>
                <w:rFonts w:ascii="Arial" w:hAnsi="Arial" w:cs="Arial"/>
                <w:b/>
                <w:noProof/>
                <w:color w:val="000000" w:themeColor="text1"/>
                <w:lang w:eastAsia="en-GB"/>
              </w:rPr>
            </w:pPr>
          </w:p>
        </w:tc>
        <w:tc>
          <w:tcPr>
            <w:tcW w:w="9450" w:type="dxa"/>
            <w:gridSpan w:val="7"/>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2AEFB094" w14:textId="04494236" w:rsidR="005B34A4" w:rsidRPr="002B2D52" w:rsidRDefault="005B34A4" w:rsidP="005B34A4">
            <w:pPr>
              <w:pStyle w:val="BodyText"/>
              <w:tabs>
                <w:tab w:val="left" w:pos="5820"/>
              </w:tabs>
              <w:ind w:right="252"/>
              <w:rPr>
                <w:rFonts w:ascii="Arial" w:hAnsi="Arial" w:cs="Arial"/>
                <w:noProof/>
                <w:color w:val="000000" w:themeColor="text1"/>
                <w:sz w:val="24"/>
                <w:szCs w:val="24"/>
                <w:lang w:eastAsia="en-GB"/>
              </w:rPr>
            </w:pPr>
            <w:r>
              <w:rPr>
                <w:noProof/>
                <w:lang w:val="en-GB" w:eastAsia="en-GB"/>
              </w:rPr>
              <w:drawing>
                <wp:inline distT="0" distB="0" distL="0" distR="0" wp14:anchorId="29D98F1A" wp14:editId="57857B09">
                  <wp:extent cx="5753100" cy="2369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7158" cy="2370856"/>
                          </a:xfrm>
                          <a:prstGeom prst="rect">
                            <a:avLst/>
                          </a:prstGeom>
                        </pic:spPr>
                      </pic:pic>
                    </a:graphicData>
                  </a:graphic>
                </wp:inline>
              </w:drawing>
            </w:r>
            <w:r w:rsidRPr="002B2D52">
              <w:rPr>
                <w:rFonts w:ascii="Arial" w:hAnsi="Arial" w:cs="Arial"/>
                <w:noProof/>
                <w:color w:val="000000" w:themeColor="text1"/>
                <w:sz w:val="24"/>
                <w:szCs w:val="24"/>
                <w:lang w:eastAsia="en-GB"/>
              </w:rPr>
              <w:t xml:space="preserve">Tickets for the disco go on sale on </w:t>
            </w:r>
            <w:r w:rsidRPr="002B2D52">
              <w:rPr>
                <w:rFonts w:ascii="Arial" w:hAnsi="Arial" w:cs="Arial"/>
                <w:b/>
                <w:noProof/>
                <w:color w:val="000000" w:themeColor="text1"/>
                <w:sz w:val="24"/>
                <w:szCs w:val="24"/>
                <w:lang w:eastAsia="en-GB"/>
              </w:rPr>
              <w:t>Monday 8</w:t>
            </w:r>
            <w:r w:rsidR="000A2DCB" w:rsidRPr="000A2DCB">
              <w:rPr>
                <w:rFonts w:ascii="Arial" w:hAnsi="Arial" w:cs="Arial"/>
                <w:b/>
                <w:noProof/>
                <w:color w:val="000000" w:themeColor="text1"/>
                <w:sz w:val="24"/>
                <w:szCs w:val="24"/>
                <w:vertAlign w:val="superscript"/>
                <w:lang w:eastAsia="en-GB"/>
              </w:rPr>
              <w:t>th</w:t>
            </w:r>
            <w:r w:rsidRPr="002B2D52">
              <w:rPr>
                <w:rFonts w:ascii="Arial" w:hAnsi="Arial" w:cs="Arial"/>
                <w:b/>
                <w:noProof/>
                <w:color w:val="000000" w:themeColor="text1"/>
                <w:sz w:val="24"/>
                <w:szCs w:val="24"/>
                <w:lang w:eastAsia="en-GB"/>
              </w:rPr>
              <w:t xml:space="preserve"> October</w:t>
            </w:r>
            <w:r w:rsidRPr="002B2D52">
              <w:rPr>
                <w:rFonts w:ascii="Arial" w:hAnsi="Arial" w:cs="Arial"/>
                <w:noProof/>
                <w:color w:val="000000" w:themeColor="text1"/>
                <w:sz w:val="24"/>
                <w:szCs w:val="24"/>
                <w:lang w:eastAsia="en-GB"/>
              </w:rPr>
              <w:t xml:space="preserve"> and can be purchased from the school office.</w:t>
            </w:r>
            <w:r w:rsidR="002B2D52">
              <w:rPr>
                <w:rFonts w:ascii="Arial" w:hAnsi="Arial" w:cs="Arial"/>
                <w:noProof/>
                <w:color w:val="000000" w:themeColor="text1"/>
                <w:sz w:val="24"/>
                <w:szCs w:val="24"/>
                <w:lang w:eastAsia="en-GB"/>
              </w:rPr>
              <w:t xml:space="preserve">  Tickets are only £2.50.</w:t>
            </w:r>
          </w:p>
          <w:p w14:paraId="4855F4E8" w14:textId="77777777" w:rsidR="005B34A4" w:rsidRPr="002B2D52" w:rsidRDefault="005B34A4" w:rsidP="005B34A4">
            <w:pPr>
              <w:pStyle w:val="BodyText"/>
              <w:tabs>
                <w:tab w:val="left" w:pos="5820"/>
              </w:tabs>
              <w:ind w:right="252"/>
              <w:rPr>
                <w:rFonts w:ascii="Arial" w:hAnsi="Arial" w:cs="Arial"/>
                <w:noProof/>
                <w:color w:val="000000" w:themeColor="text1"/>
                <w:sz w:val="24"/>
                <w:szCs w:val="24"/>
                <w:lang w:eastAsia="en-GB"/>
              </w:rPr>
            </w:pPr>
          </w:p>
          <w:p w14:paraId="43E56F76" w14:textId="717D8201" w:rsidR="005B34A4" w:rsidRDefault="005B34A4" w:rsidP="0016133F">
            <w:pPr>
              <w:pStyle w:val="BodyText"/>
              <w:tabs>
                <w:tab w:val="left" w:pos="5820"/>
              </w:tabs>
              <w:ind w:right="252"/>
              <w:rPr>
                <w:rFonts w:ascii="Arial" w:hAnsi="Arial" w:cs="Arial"/>
                <w:noProof/>
                <w:color w:val="000000" w:themeColor="text1"/>
                <w:lang w:eastAsia="en-GB"/>
              </w:rPr>
            </w:pPr>
            <w:r w:rsidRPr="002B2D52">
              <w:rPr>
                <w:rFonts w:ascii="Arial" w:hAnsi="Arial" w:cs="Arial"/>
                <w:noProof/>
                <w:color w:val="000000" w:themeColor="text1"/>
                <w:sz w:val="24"/>
                <w:szCs w:val="24"/>
                <w:lang w:eastAsia="en-GB"/>
              </w:rPr>
              <w:t>Please note that the school have to follow strict rules about child supervision and for that reason no parents will be allowed to stay for the event</w:t>
            </w:r>
            <w:r w:rsidR="002F4339">
              <w:rPr>
                <w:rFonts w:ascii="Arial" w:hAnsi="Arial" w:cs="Arial"/>
                <w:noProof/>
                <w:color w:val="000000" w:themeColor="text1"/>
                <w:sz w:val="24"/>
                <w:szCs w:val="24"/>
                <w:lang w:eastAsia="en-GB"/>
              </w:rPr>
              <w:t>,</w:t>
            </w:r>
            <w:r w:rsidRPr="002B2D52">
              <w:rPr>
                <w:rFonts w:ascii="Arial" w:hAnsi="Arial" w:cs="Arial"/>
                <w:noProof/>
                <w:color w:val="000000" w:themeColor="text1"/>
                <w:sz w:val="24"/>
                <w:szCs w:val="24"/>
                <w:lang w:eastAsia="en-GB"/>
              </w:rPr>
              <w:t xml:space="preserve"> but rest assured that your children will be safe with our dedicated staff team who organise these events.</w:t>
            </w:r>
          </w:p>
        </w:tc>
      </w:tr>
      <w:tr w:rsidR="002B2D52" w14:paraId="1612D90E" w14:textId="77777777" w:rsidTr="0016133F">
        <w:trPr>
          <w:cantSplit/>
          <w:trHeight w:val="525"/>
        </w:trPr>
        <w:tc>
          <w:tcPr>
            <w:tcW w:w="1281" w:type="dxa"/>
            <w:tcBorders>
              <w:right w:val="single" w:sz="12" w:space="0" w:color="76923C" w:themeColor="accent3" w:themeShade="BF"/>
            </w:tcBorders>
            <w:textDirection w:val="btLr"/>
          </w:tcPr>
          <w:p w14:paraId="6F841BB2" w14:textId="77777777" w:rsidR="002B2D52" w:rsidRPr="00B35D6F" w:rsidRDefault="002B2D52" w:rsidP="005353DC">
            <w:pPr>
              <w:pStyle w:val="BodyText"/>
              <w:ind w:left="113" w:right="-1089"/>
              <w:jc w:val="center"/>
              <w:rPr>
                <w:rFonts w:ascii="Arial" w:hAnsi="Arial" w:cs="Arial"/>
                <w:b/>
                <w:noProof/>
                <w:color w:val="000000" w:themeColor="text1"/>
                <w:lang w:eastAsia="en-GB"/>
              </w:rPr>
            </w:pPr>
          </w:p>
        </w:tc>
        <w:tc>
          <w:tcPr>
            <w:tcW w:w="9450" w:type="dxa"/>
            <w:gridSpan w:val="7"/>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0A9C7AD1" w14:textId="77777777" w:rsidR="002B2D52" w:rsidRPr="002B2D52" w:rsidRDefault="002B2D52" w:rsidP="002B2D52">
            <w:pPr>
              <w:pStyle w:val="BodyText"/>
              <w:ind w:right="252"/>
              <w:jc w:val="center"/>
              <w:rPr>
                <w:rFonts w:ascii="Arial" w:hAnsi="Arial" w:cs="Arial"/>
                <w:b/>
                <w:noProof/>
                <w:sz w:val="12"/>
                <w:szCs w:val="12"/>
                <w:lang w:eastAsia="en-GB"/>
              </w:rPr>
            </w:pPr>
          </w:p>
          <w:p w14:paraId="46DC4840" w14:textId="41F4E81A" w:rsidR="002B2D52" w:rsidRDefault="00507BA6" w:rsidP="002B2D52">
            <w:pPr>
              <w:pStyle w:val="BodyText"/>
              <w:ind w:right="252"/>
              <w:jc w:val="center"/>
              <w:rPr>
                <w:rFonts w:ascii="Arial" w:hAnsi="Arial" w:cs="Arial"/>
                <w:b/>
                <w:noProof/>
                <w:sz w:val="28"/>
                <w:szCs w:val="28"/>
                <w:lang w:eastAsia="en-GB"/>
              </w:rPr>
            </w:pPr>
            <w:r>
              <w:rPr>
                <w:rFonts w:ascii="Arial" w:hAnsi="Arial" w:cs="Arial"/>
                <w:b/>
                <w:noProof/>
                <w:sz w:val="28"/>
                <w:szCs w:val="28"/>
                <w:lang w:eastAsia="en-GB"/>
              </w:rPr>
              <w:t>Reminder</w:t>
            </w:r>
            <w:r w:rsidR="004D2779">
              <w:rPr>
                <w:rFonts w:ascii="Arial" w:hAnsi="Arial" w:cs="Arial"/>
                <w:b/>
                <w:noProof/>
                <w:sz w:val="28"/>
                <w:szCs w:val="28"/>
                <w:lang w:eastAsia="en-GB"/>
              </w:rPr>
              <w:t xml:space="preserve"> </w:t>
            </w:r>
            <w:r w:rsidR="00FE366C">
              <w:rPr>
                <w:rFonts w:ascii="Arial" w:hAnsi="Arial" w:cs="Arial"/>
                <w:b/>
                <w:noProof/>
                <w:sz w:val="28"/>
                <w:szCs w:val="28"/>
                <w:lang w:eastAsia="en-GB"/>
              </w:rPr>
              <w:t>- Parents Evening</w:t>
            </w:r>
          </w:p>
          <w:p w14:paraId="3A27707A" w14:textId="1D2DA8C3" w:rsidR="002B2D52" w:rsidRPr="00681376" w:rsidRDefault="002B2D52" w:rsidP="005353DC">
            <w:pPr>
              <w:pStyle w:val="BodyText"/>
              <w:ind w:right="252"/>
              <w:jc w:val="center"/>
              <w:rPr>
                <w:rFonts w:ascii="Arial" w:hAnsi="Arial" w:cs="Arial"/>
                <w:noProof/>
                <w:color w:val="000000" w:themeColor="text1"/>
                <w:sz w:val="12"/>
                <w:szCs w:val="12"/>
                <w:lang w:eastAsia="en-GB"/>
              </w:rPr>
            </w:pPr>
          </w:p>
        </w:tc>
      </w:tr>
      <w:tr w:rsidR="002B2D52" w14:paraId="4BF33121" w14:textId="77777777" w:rsidTr="0016133F">
        <w:trPr>
          <w:cantSplit/>
          <w:trHeight w:val="525"/>
        </w:trPr>
        <w:tc>
          <w:tcPr>
            <w:tcW w:w="1281" w:type="dxa"/>
            <w:tcBorders>
              <w:right w:val="single" w:sz="12" w:space="0" w:color="76923C" w:themeColor="accent3" w:themeShade="BF"/>
            </w:tcBorders>
            <w:textDirection w:val="btLr"/>
          </w:tcPr>
          <w:p w14:paraId="6C1DB4AB" w14:textId="77777777" w:rsidR="002B2D52" w:rsidRPr="00B35D6F" w:rsidRDefault="002B2D52" w:rsidP="005353DC">
            <w:pPr>
              <w:pStyle w:val="BodyText"/>
              <w:ind w:left="113" w:right="-1089"/>
              <w:jc w:val="center"/>
              <w:rPr>
                <w:rFonts w:ascii="Arial" w:hAnsi="Arial" w:cs="Arial"/>
                <w:b/>
                <w:noProof/>
                <w:color w:val="000000" w:themeColor="text1"/>
                <w:lang w:eastAsia="en-GB"/>
              </w:rPr>
            </w:pPr>
          </w:p>
        </w:tc>
        <w:tc>
          <w:tcPr>
            <w:tcW w:w="4230" w:type="dxa"/>
            <w:gridSpan w:val="4"/>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6E15E5EF" w14:textId="232637CE" w:rsidR="002B2D52" w:rsidRPr="00507BA6" w:rsidRDefault="00507BA6" w:rsidP="00FE366C">
            <w:pPr>
              <w:pStyle w:val="BodyText"/>
              <w:ind w:right="252"/>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Parents Evening letters will be sent home on Monday 8</w:t>
            </w:r>
            <w:r w:rsidR="00FE366C" w:rsidRPr="00FE366C">
              <w:rPr>
                <w:rFonts w:ascii="Arial" w:hAnsi="Arial" w:cs="Arial"/>
                <w:noProof/>
                <w:color w:val="000000" w:themeColor="text1"/>
                <w:sz w:val="24"/>
                <w:szCs w:val="24"/>
                <w:vertAlign w:val="superscript"/>
                <w:lang w:eastAsia="en-GB"/>
              </w:rPr>
              <w:t>th</w:t>
            </w:r>
            <w:r>
              <w:rPr>
                <w:rFonts w:ascii="Arial" w:hAnsi="Arial" w:cs="Arial"/>
                <w:noProof/>
                <w:color w:val="000000" w:themeColor="text1"/>
                <w:sz w:val="24"/>
                <w:szCs w:val="24"/>
                <w:lang w:eastAsia="en-GB"/>
              </w:rPr>
              <w:t xml:space="preserve"> October </w:t>
            </w:r>
            <w:r w:rsidR="00FE366C">
              <w:rPr>
                <w:rFonts w:ascii="Arial" w:hAnsi="Arial" w:cs="Arial"/>
                <w:noProof/>
                <w:color w:val="000000" w:themeColor="text1"/>
                <w:sz w:val="24"/>
                <w:szCs w:val="24"/>
                <w:lang w:eastAsia="en-GB"/>
              </w:rPr>
              <w:t>-</w:t>
            </w:r>
            <w:r>
              <w:rPr>
                <w:rFonts w:ascii="Arial" w:hAnsi="Arial" w:cs="Arial"/>
                <w:noProof/>
                <w:color w:val="000000" w:themeColor="text1"/>
                <w:sz w:val="24"/>
                <w:szCs w:val="24"/>
                <w:lang w:eastAsia="en-GB"/>
              </w:rPr>
              <w:t xml:space="preserve"> please complete and return as soon as possible.</w:t>
            </w:r>
          </w:p>
        </w:tc>
        <w:tc>
          <w:tcPr>
            <w:tcW w:w="5220" w:type="dxa"/>
            <w:gridSpan w:val="3"/>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4AA8E202" w14:textId="1DF7A22F" w:rsidR="002B2D52" w:rsidRPr="00507BA6" w:rsidRDefault="00507BA6" w:rsidP="002F4339">
            <w:pPr>
              <w:pStyle w:val="BodyText"/>
              <w:ind w:right="252"/>
              <w:rPr>
                <w:rFonts w:ascii="Arial" w:hAnsi="Arial" w:cs="Arial"/>
                <w:noProof/>
                <w:color w:val="000000" w:themeColor="text1"/>
                <w:sz w:val="24"/>
                <w:szCs w:val="24"/>
                <w:lang w:eastAsia="en-GB"/>
              </w:rPr>
            </w:pPr>
            <w:r w:rsidRPr="00507BA6">
              <w:rPr>
                <w:rFonts w:ascii="Arial" w:hAnsi="Arial" w:cs="Arial"/>
                <w:b/>
                <w:noProof/>
                <w:color w:val="000000" w:themeColor="text1"/>
                <w:sz w:val="24"/>
                <w:szCs w:val="24"/>
                <w:lang w:eastAsia="en-GB"/>
              </w:rPr>
              <w:t xml:space="preserve">Please note children in 1B </w:t>
            </w:r>
            <w:r w:rsidR="000A2DCB">
              <w:rPr>
                <w:rFonts w:ascii="Arial" w:hAnsi="Arial" w:cs="Arial"/>
                <w:b/>
                <w:noProof/>
                <w:color w:val="000000" w:themeColor="text1"/>
                <w:sz w:val="24"/>
                <w:szCs w:val="24"/>
                <w:lang w:eastAsia="en-GB"/>
              </w:rPr>
              <w:t>-</w:t>
            </w:r>
            <w:r>
              <w:rPr>
                <w:rFonts w:ascii="Arial" w:hAnsi="Arial" w:cs="Arial"/>
                <w:noProof/>
                <w:color w:val="000000" w:themeColor="text1"/>
                <w:sz w:val="24"/>
                <w:szCs w:val="24"/>
                <w:lang w:eastAsia="en-GB"/>
              </w:rPr>
              <w:t xml:space="preserve"> Parents Evening is now on 10</w:t>
            </w:r>
            <w:r w:rsidR="00FE366C" w:rsidRPr="00FE366C">
              <w:rPr>
                <w:rFonts w:ascii="Arial" w:hAnsi="Arial" w:cs="Arial"/>
                <w:noProof/>
                <w:color w:val="000000" w:themeColor="text1"/>
                <w:sz w:val="24"/>
                <w:szCs w:val="24"/>
                <w:vertAlign w:val="superscript"/>
                <w:lang w:eastAsia="en-GB"/>
              </w:rPr>
              <w:t>th</w:t>
            </w:r>
            <w:r>
              <w:rPr>
                <w:rFonts w:ascii="Arial" w:hAnsi="Arial" w:cs="Arial"/>
                <w:noProof/>
                <w:color w:val="000000" w:themeColor="text1"/>
                <w:sz w:val="24"/>
                <w:szCs w:val="24"/>
                <w:lang w:eastAsia="en-GB"/>
              </w:rPr>
              <w:t xml:space="preserve"> October.  </w:t>
            </w:r>
            <w:r w:rsidR="002F4339">
              <w:rPr>
                <w:rFonts w:ascii="Arial" w:hAnsi="Arial" w:cs="Arial"/>
                <w:noProof/>
                <w:color w:val="000000" w:themeColor="text1"/>
                <w:sz w:val="24"/>
                <w:szCs w:val="24"/>
                <w:lang w:eastAsia="en-GB"/>
              </w:rPr>
              <w:t>A l</w:t>
            </w:r>
            <w:r>
              <w:rPr>
                <w:rFonts w:ascii="Arial" w:hAnsi="Arial" w:cs="Arial"/>
                <w:noProof/>
                <w:color w:val="000000" w:themeColor="text1"/>
                <w:sz w:val="24"/>
                <w:szCs w:val="24"/>
                <w:lang w:eastAsia="en-GB"/>
              </w:rPr>
              <w:t>etter is coming home tonight.</w:t>
            </w:r>
          </w:p>
        </w:tc>
      </w:tr>
      <w:tr w:rsidR="0035666A" w14:paraId="47AC8696" w14:textId="77777777" w:rsidTr="0016133F">
        <w:trPr>
          <w:cantSplit/>
          <w:trHeight w:val="525"/>
        </w:trPr>
        <w:tc>
          <w:tcPr>
            <w:tcW w:w="1281" w:type="dxa"/>
            <w:tcBorders>
              <w:right w:val="single" w:sz="12" w:space="0" w:color="76923C" w:themeColor="accent3" w:themeShade="BF"/>
            </w:tcBorders>
            <w:textDirection w:val="btLr"/>
          </w:tcPr>
          <w:p w14:paraId="1E190E11" w14:textId="77777777" w:rsidR="0035666A" w:rsidRPr="00B35D6F" w:rsidRDefault="0035666A" w:rsidP="0035666A">
            <w:pPr>
              <w:pStyle w:val="BodyText"/>
              <w:ind w:left="113" w:right="-1089"/>
              <w:jc w:val="center"/>
              <w:rPr>
                <w:rFonts w:ascii="Arial" w:hAnsi="Arial" w:cs="Arial"/>
                <w:b/>
                <w:noProof/>
                <w:color w:val="000000" w:themeColor="text1"/>
                <w:lang w:eastAsia="en-GB"/>
              </w:rPr>
            </w:pPr>
          </w:p>
        </w:tc>
        <w:tc>
          <w:tcPr>
            <w:tcW w:w="7110" w:type="dxa"/>
            <w:gridSpan w:val="6"/>
            <w:tcBorders>
              <w:top w:val="single" w:sz="12" w:space="0" w:color="76923C" w:themeColor="accent3" w:themeShade="BF"/>
              <w:left w:val="single" w:sz="12" w:space="0" w:color="76923C" w:themeColor="accent3" w:themeShade="BF"/>
            </w:tcBorders>
            <w:shd w:val="clear" w:color="auto" w:fill="FFFFFF" w:themeFill="background1"/>
          </w:tcPr>
          <w:p w14:paraId="70A95D20" w14:textId="77777777" w:rsidR="0035666A" w:rsidRPr="0035666A" w:rsidRDefault="0035666A" w:rsidP="0035666A">
            <w:pPr>
              <w:pStyle w:val="BodyText"/>
              <w:ind w:right="252"/>
              <w:jc w:val="center"/>
              <w:rPr>
                <w:rFonts w:ascii="Arial" w:hAnsi="Arial" w:cs="Arial"/>
                <w:b/>
                <w:noProof/>
                <w:sz w:val="12"/>
                <w:szCs w:val="12"/>
                <w:lang w:eastAsia="en-GB"/>
              </w:rPr>
            </w:pPr>
          </w:p>
          <w:p w14:paraId="3A33049F" w14:textId="3932E5DF" w:rsidR="0035666A" w:rsidRDefault="0035666A" w:rsidP="0035666A">
            <w:pPr>
              <w:pStyle w:val="BodyText"/>
              <w:ind w:right="252"/>
              <w:jc w:val="center"/>
              <w:rPr>
                <w:rFonts w:ascii="Arial" w:hAnsi="Arial" w:cs="Arial"/>
                <w:noProof/>
                <w:color w:val="000000" w:themeColor="text1"/>
                <w:sz w:val="12"/>
                <w:szCs w:val="12"/>
                <w:lang w:eastAsia="en-GB"/>
              </w:rPr>
            </w:pPr>
            <w:r w:rsidRPr="00A309D6">
              <w:rPr>
                <w:rFonts w:ascii="Arial" w:hAnsi="Arial" w:cs="Arial"/>
                <w:b/>
                <w:noProof/>
                <w:sz w:val="28"/>
                <w:szCs w:val="28"/>
                <w:lang w:eastAsia="en-GB"/>
              </w:rPr>
              <w:t>Macmillan Coffee Morning</w:t>
            </w:r>
          </w:p>
        </w:tc>
        <w:tc>
          <w:tcPr>
            <w:tcW w:w="2340" w:type="dxa"/>
            <w:tcBorders>
              <w:top w:val="single" w:sz="12" w:space="0" w:color="76923C" w:themeColor="accent3" w:themeShade="BF"/>
              <w:left w:val="nil"/>
              <w:right w:val="single" w:sz="12" w:space="0" w:color="76923C" w:themeColor="accent3" w:themeShade="BF"/>
            </w:tcBorders>
            <w:shd w:val="clear" w:color="auto" w:fill="FFFFFF" w:themeFill="background1"/>
          </w:tcPr>
          <w:p w14:paraId="54B5FDC0" w14:textId="62B4B6B7" w:rsidR="0035666A" w:rsidRPr="0035666A" w:rsidRDefault="0035666A" w:rsidP="0035666A">
            <w:pPr>
              <w:tabs>
                <w:tab w:val="left" w:pos="6180"/>
              </w:tabs>
              <w:rPr>
                <w:lang w:eastAsia="en-GB"/>
              </w:rPr>
            </w:pPr>
            <w:r w:rsidRPr="001E0D21">
              <w:rPr>
                <w:noProof/>
                <w:lang w:val="en-GB" w:eastAsia="en-GB"/>
              </w:rPr>
              <w:drawing>
                <wp:inline distT="0" distB="0" distL="0" distR="0" wp14:anchorId="49D27E2B" wp14:editId="2B3F22D8">
                  <wp:extent cx="1266825" cy="430357"/>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66825" cy="430357"/>
                          </a:xfrm>
                          <a:prstGeom prst="rect">
                            <a:avLst/>
                          </a:prstGeom>
                        </pic:spPr>
                      </pic:pic>
                    </a:graphicData>
                  </a:graphic>
                </wp:inline>
              </w:drawing>
            </w:r>
          </w:p>
        </w:tc>
      </w:tr>
      <w:tr w:rsidR="00542209" w14:paraId="5357698B" w14:textId="77777777" w:rsidTr="0016133F">
        <w:trPr>
          <w:cantSplit/>
          <w:trHeight w:val="525"/>
        </w:trPr>
        <w:tc>
          <w:tcPr>
            <w:tcW w:w="1281" w:type="dxa"/>
            <w:tcBorders>
              <w:right w:val="single" w:sz="12" w:space="0" w:color="76923C" w:themeColor="accent3" w:themeShade="BF"/>
            </w:tcBorders>
            <w:textDirection w:val="btLr"/>
          </w:tcPr>
          <w:p w14:paraId="40B41224" w14:textId="77777777" w:rsidR="00542209" w:rsidRPr="00B35D6F" w:rsidRDefault="00542209" w:rsidP="005353DC">
            <w:pPr>
              <w:pStyle w:val="BodyText"/>
              <w:ind w:left="113" w:right="-1089"/>
              <w:jc w:val="center"/>
              <w:rPr>
                <w:rFonts w:ascii="Arial" w:hAnsi="Arial" w:cs="Arial"/>
                <w:b/>
                <w:noProof/>
                <w:color w:val="000000" w:themeColor="text1"/>
                <w:lang w:eastAsia="en-GB"/>
              </w:rPr>
            </w:pPr>
          </w:p>
        </w:tc>
        <w:tc>
          <w:tcPr>
            <w:tcW w:w="9450" w:type="dxa"/>
            <w:gridSpan w:val="7"/>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33583EED" w14:textId="77777777" w:rsidR="0035666A" w:rsidRDefault="0035666A" w:rsidP="0035666A">
            <w:pPr>
              <w:pStyle w:val="BodyText"/>
              <w:ind w:right="252"/>
              <w:jc w:val="center"/>
              <w:rPr>
                <w:rFonts w:ascii="Arial" w:hAnsi="Arial" w:cs="Arial"/>
                <w:noProof/>
                <w:color w:val="000000" w:themeColor="text1"/>
                <w:lang w:eastAsia="en-GB"/>
              </w:rPr>
            </w:pPr>
            <w:r>
              <w:rPr>
                <w:rFonts w:ascii="Arial" w:hAnsi="Arial" w:cs="Arial"/>
                <w:noProof/>
                <w:color w:val="000000" w:themeColor="text1"/>
                <w:sz w:val="24"/>
                <w:szCs w:val="24"/>
                <w:lang w:eastAsia="en-GB"/>
              </w:rPr>
              <w:t>We are pleased to annouce the we raised £500.00 from the Macmillan Coffee morning on Friday 29 September.  I would like to take this opportunity to thank you all for your very generous donations of cakes and also for coming along to the coffee morning to support this most worthy cause.</w:t>
            </w:r>
          </w:p>
          <w:p w14:paraId="5728CD43" w14:textId="77777777" w:rsidR="00542209" w:rsidRPr="00681376" w:rsidRDefault="00542209" w:rsidP="005353DC">
            <w:pPr>
              <w:pStyle w:val="BodyText"/>
              <w:ind w:right="252"/>
              <w:jc w:val="center"/>
              <w:rPr>
                <w:rFonts w:ascii="Arial" w:hAnsi="Arial" w:cs="Arial"/>
                <w:noProof/>
                <w:color w:val="000000" w:themeColor="text1"/>
                <w:sz w:val="12"/>
                <w:szCs w:val="12"/>
                <w:lang w:eastAsia="en-GB"/>
              </w:rPr>
            </w:pPr>
          </w:p>
        </w:tc>
      </w:tr>
      <w:tr w:rsidR="00A275BB" w14:paraId="7EBC5396" w14:textId="77777777" w:rsidTr="0016133F">
        <w:trPr>
          <w:cantSplit/>
          <w:trHeight w:val="525"/>
        </w:trPr>
        <w:tc>
          <w:tcPr>
            <w:tcW w:w="1281" w:type="dxa"/>
            <w:tcBorders>
              <w:right w:val="single" w:sz="12" w:space="0" w:color="76923C" w:themeColor="accent3" w:themeShade="BF"/>
            </w:tcBorders>
            <w:textDirection w:val="btLr"/>
          </w:tcPr>
          <w:p w14:paraId="7454A1E8" w14:textId="77777777" w:rsidR="00A275BB" w:rsidRPr="00B35D6F" w:rsidRDefault="00A275BB" w:rsidP="005353DC">
            <w:pPr>
              <w:pStyle w:val="BodyText"/>
              <w:ind w:left="113" w:right="-1089"/>
              <w:jc w:val="center"/>
              <w:rPr>
                <w:rFonts w:ascii="Arial" w:hAnsi="Arial" w:cs="Arial"/>
                <w:b/>
                <w:noProof/>
                <w:color w:val="000000" w:themeColor="text1"/>
                <w:lang w:eastAsia="en-GB"/>
              </w:rPr>
            </w:pPr>
          </w:p>
        </w:tc>
        <w:tc>
          <w:tcPr>
            <w:tcW w:w="1440" w:type="dxa"/>
            <w:vMerge w:val="restart"/>
            <w:tcBorders>
              <w:top w:val="single" w:sz="12" w:space="0" w:color="76923C" w:themeColor="accent3" w:themeShade="BF"/>
              <w:left w:val="single" w:sz="12" w:space="0" w:color="76923C" w:themeColor="accent3" w:themeShade="BF"/>
            </w:tcBorders>
            <w:shd w:val="clear" w:color="auto" w:fill="FFFFFF" w:themeFill="background1"/>
          </w:tcPr>
          <w:p w14:paraId="51BD4602" w14:textId="18783580" w:rsidR="00A275BB" w:rsidRPr="00A82492" w:rsidRDefault="00A275BB" w:rsidP="0035666A">
            <w:pPr>
              <w:pStyle w:val="BodyText"/>
              <w:ind w:right="252"/>
              <w:jc w:val="center"/>
              <w:rPr>
                <w:rFonts w:ascii="Arial" w:hAnsi="Arial" w:cs="Arial"/>
                <w:b/>
                <w:noProof/>
                <w:sz w:val="12"/>
                <w:szCs w:val="12"/>
                <w:lang w:eastAsia="en-GB"/>
              </w:rPr>
            </w:pPr>
            <w:r>
              <w:rPr>
                <w:noProof/>
                <w:lang w:val="en-GB" w:eastAsia="en-GB"/>
              </w:rPr>
              <w:drawing>
                <wp:inline distT="0" distB="0" distL="0" distR="0" wp14:anchorId="56A92286" wp14:editId="319E6345">
                  <wp:extent cx="676275" cy="532765"/>
                  <wp:effectExtent l="0" t="0" r="952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6275" cy="532765"/>
                          </a:xfrm>
                          <a:prstGeom prst="rect">
                            <a:avLst/>
                          </a:prstGeom>
                        </pic:spPr>
                      </pic:pic>
                    </a:graphicData>
                  </a:graphic>
                </wp:inline>
              </w:drawing>
            </w:r>
          </w:p>
        </w:tc>
        <w:tc>
          <w:tcPr>
            <w:tcW w:w="8010" w:type="dxa"/>
            <w:gridSpan w:val="6"/>
            <w:tcBorders>
              <w:top w:val="single" w:sz="12" w:space="0" w:color="76923C" w:themeColor="accent3" w:themeShade="BF"/>
              <w:right w:val="single" w:sz="12" w:space="0" w:color="76923C" w:themeColor="accent3" w:themeShade="BF"/>
            </w:tcBorders>
            <w:shd w:val="clear" w:color="auto" w:fill="FFFFFF" w:themeFill="background1"/>
          </w:tcPr>
          <w:p w14:paraId="70731884" w14:textId="77777777" w:rsidR="00B3068F" w:rsidRPr="00B3068F" w:rsidRDefault="00B3068F" w:rsidP="0035666A">
            <w:pPr>
              <w:pStyle w:val="BodyText"/>
              <w:ind w:right="252"/>
              <w:jc w:val="center"/>
              <w:rPr>
                <w:rFonts w:ascii="Arial" w:hAnsi="Arial" w:cs="Arial"/>
                <w:b/>
                <w:noProof/>
                <w:sz w:val="12"/>
                <w:szCs w:val="12"/>
                <w:lang w:eastAsia="en-GB"/>
              </w:rPr>
            </w:pPr>
          </w:p>
          <w:p w14:paraId="6DD425D5" w14:textId="5F879BDB" w:rsidR="00A275BB" w:rsidRDefault="00A275BB" w:rsidP="0035666A">
            <w:pPr>
              <w:pStyle w:val="BodyText"/>
              <w:ind w:right="252"/>
              <w:jc w:val="center"/>
              <w:rPr>
                <w:rFonts w:ascii="Arial" w:hAnsi="Arial" w:cs="Arial"/>
                <w:noProof/>
                <w:color w:val="000000" w:themeColor="text1"/>
                <w:sz w:val="24"/>
                <w:szCs w:val="24"/>
                <w:lang w:eastAsia="en-GB"/>
              </w:rPr>
            </w:pPr>
            <w:r>
              <w:rPr>
                <w:rFonts w:ascii="Arial" w:hAnsi="Arial" w:cs="Arial"/>
                <w:b/>
                <w:noProof/>
                <w:sz w:val="28"/>
                <w:szCs w:val="28"/>
                <w:lang w:eastAsia="en-GB"/>
              </w:rPr>
              <w:t>Charity Sponsorship</w:t>
            </w:r>
          </w:p>
        </w:tc>
      </w:tr>
      <w:tr w:rsidR="00A275BB" w14:paraId="61FEE1BE" w14:textId="77777777" w:rsidTr="0016133F">
        <w:trPr>
          <w:cantSplit/>
          <w:trHeight w:val="525"/>
        </w:trPr>
        <w:tc>
          <w:tcPr>
            <w:tcW w:w="1281" w:type="dxa"/>
            <w:tcBorders>
              <w:right w:val="single" w:sz="12" w:space="0" w:color="76923C" w:themeColor="accent3" w:themeShade="BF"/>
            </w:tcBorders>
            <w:textDirection w:val="btLr"/>
          </w:tcPr>
          <w:p w14:paraId="258223F1" w14:textId="77777777" w:rsidR="00A275BB" w:rsidRPr="00B35D6F" w:rsidRDefault="00A275BB" w:rsidP="005353DC">
            <w:pPr>
              <w:pStyle w:val="BodyText"/>
              <w:ind w:left="113" w:right="-1089"/>
              <w:jc w:val="center"/>
              <w:rPr>
                <w:rFonts w:ascii="Arial" w:hAnsi="Arial" w:cs="Arial"/>
                <w:b/>
                <w:noProof/>
                <w:color w:val="000000" w:themeColor="text1"/>
                <w:lang w:eastAsia="en-GB"/>
              </w:rPr>
            </w:pPr>
          </w:p>
        </w:tc>
        <w:tc>
          <w:tcPr>
            <w:tcW w:w="1440" w:type="dxa"/>
            <w:vMerge/>
            <w:tcBorders>
              <w:left w:val="single" w:sz="12" w:space="0" w:color="76923C" w:themeColor="accent3" w:themeShade="BF"/>
              <w:bottom w:val="single" w:sz="12" w:space="0" w:color="76923C" w:themeColor="accent3" w:themeShade="BF"/>
            </w:tcBorders>
            <w:shd w:val="clear" w:color="auto" w:fill="FFFFFF" w:themeFill="background1"/>
          </w:tcPr>
          <w:p w14:paraId="1249B35B" w14:textId="77777777" w:rsidR="00A275BB" w:rsidRDefault="00A275BB" w:rsidP="0035666A">
            <w:pPr>
              <w:pStyle w:val="BodyText"/>
              <w:ind w:right="252"/>
              <w:jc w:val="center"/>
              <w:rPr>
                <w:rFonts w:ascii="Arial" w:hAnsi="Arial" w:cs="Arial"/>
                <w:noProof/>
                <w:color w:val="000000" w:themeColor="text1"/>
                <w:sz w:val="24"/>
                <w:szCs w:val="24"/>
                <w:lang w:eastAsia="en-GB"/>
              </w:rPr>
            </w:pPr>
          </w:p>
        </w:tc>
        <w:tc>
          <w:tcPr>
            <w:tcW w:w="8010" w:type="dxa"/>
            <w:gridSpan w:val="6"/>
            <w:tcBorders>
              <w:bottom w:val="single" w:sz="12" w:space="0" w:color="76923C" w:themeColor="accent3" w:themeShade="BF"/>
              <w:right w:val="single" w:sz="12" w:space="0" w:color="76923C" w:themeColor="accent3" w:themeShade="BF"/>
            </w:tcBorders>
            <w:shd w:val="clear" w:color="auto" w:fill="FFFFFF" w:themeFill="background1"/>
          </w:tcPr>
          <w:p w14:paraId="4AEB48BE" w14:textId="77777777" w:rsidR="00A275BB" w:rsidRDefault="00A275BB" w:rsidP="00B3068F">
            <w:pPr>
              <w:pStyle w:val="BodyText"/>
              <w:ind w:right="252"/>
              <w:jc w:val="center"/>
              <w:rPr>
                <w:rFonts w:ascii="Arial" w:hAnsi="Arial" w:cs="Arial"/>
                <w:noProof/>
                <w:color w:val="000000" w:themeColor="text1"/>
                <w:sz w:val="24"/>
                <w:szCs w:val="24"/>
                <w:lang w:eastAsia="en-GB"/>
              </w:rPr>
            </w:pPr>
            <w:r>
              <w:rPr>
                <w:rFonts w:ascii="Arial" w:hAnsi="Arial" w:cs="Arial"/>
                <w:noProof/>
                <w:color w:val="000000" w:themeColor="text1"/>
                <w:sz w:val="24"/>
                <w:szCs w:val="24"/>
                <w:lang w:eastAsia="en-GB"/>
              </w:rPr>
              <w:t>Well done to Liberty in Year 6 who was very brave and had 9 inches cut off her hair to raise funds for the Little Princess Childrens Cancer charity.  Liberty not only raised funds but also donated the hair.</w:t>
            </w:r>
          </w:p>
          <w:p w14:paraId="0CA99D29" w14:textId="18FA0700" w:rsidR="00FE366C" w:rsidRPr="0016133F" w:rsidRDefault="00FE366C" w:rsidP="00B3068F">
            <w:pPr>
              <w:pStyle w:val="BodyText"/>
              <w:ind w:right="252"/>
              <w:jc w:val="center"/>
              <w:rPr>
                <w:rFonts w:ascii="Arial" w:hAnsi="Arial" w:cs="Arial"/>
                <w:noProof/>
                <w:color w:val="000000" w:themeColor="text1"/>
                <w:sz w:val="16"/>
                <w:szCs w:val="16"/>
                <w:lang w:eastAsia="en-GB"/>
              </w:rPr>
            </w:pPr>
          </w:p>
        </w:tc>
      </w:tr>
      <w:tr w:rsidR="00A275BB" w14:paraId="1D2AB590" w14:textId="77777777" w:rsidTr="0016133F">
        <w:trPr>
          <w:cantSplit/>
          <w:trHeight w:val="525"/>
        </w:trPr>
        <w:tc>
          <w:tcPr>
            <w:tcW w:w="1281" w:type="dxa"/>
            <w:tcBorders>
              <w:right w:val="single" w:sz="12" w:space="0" w:color="76923C" w:themeColor="accent3" w:themeShade="BF"/>
            </w:tcBorders>
            <w:textDirection w:val="btLr"/>
          </w:tcPr>
          <w:p w14:paraId="4381BC8A" w14:textId="77777777" w:rsidR="00A275BB" w:rsidRPr="00B35D6F" w:rsidRDefault="00A275BB" w:rsidP="005353DC">
            <w:pPr>
              <w:pStyle w:val="BodyText"/>
              <w:ind w:left="113" w:right="-1089"/>
              <w:jc w:val="center"/>
              <w:rPr>
                <w:rFonts w:ascii="Arial" w:hAnsi="Arial" w:cs="Arial"/>
                <w:b/>
                <w:noProof/>
                <w:color w:val="000000" w:themeColor="text1"/>
                <w:lang w:eastAsia="en-GB"/>
              </w:rPr>
            </w:pPr>
          </w:p>
        </w:tc>
        <w:tc>
          <w:tcPr>
            <w:tcW w:w="2790" w:type="dxa"/>
            <w:gridSpan w:val="2"/>
            <w:tcBorders>
              <w:top w:val="single" w:sz="12" w:space="0" w:color="76923C" w:themeColor="accent3" w:themeShade="BF"/>
              <w:left w:val="single" w:sz="12" w:space="0" w:color="76923C" w:themeColor="accent3" w:themeShade="BF"/>
            </w:tcBorders>
            <w:shd w:val="clear" w:color="auto" w:fill="FFFFFF" w:themeFill="background1"/>
          </w:tcPr>
          <w:p w14:paraId="632AE4FB" w14:textId="300BEFAD" w:rsidR="00A275BB" w:rsidRDefault="00A275BB" w:rsidP="0035666A">
            <w:pPr>
              <w:pStyle w:val="BodyText"/>
              <w:ind w:right="252"/>
              <w:jc w:val="center"/>
              <w:rPr>
                <w:rFonts w:ascii="Arial" w:hAnsi="Arial" w:cs="Arial"/>
                <w:noProof/>
                <w:color w:val="000000" w:themeColor="text1"/>
                <w:sz w:val="24"/>
                <w:szCs w:val="24"/>
                <w:lang w:eastAsia="en-GB"/>
              </w:rPr>
            </w:pPr>
            <w:r>
              <w:rPr>
                <w:noProof/>
                <w:lang w:val="en-GB" w:eastAsia="en-GB"/>
              </w:rPr>
              <w:drawing>
                <wp:inline distT="0" distB="0" distL="0" distR="0" wp14:anchorId="54F696D7" wp14:editId="13058B87">
                  <wp:extent cx="1631950" cy="3619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34876" cy="362599"/>
                          </a:xfrm>
                          <a:prstGeom prst="rect">
                            <a:avLst/>
                          </a:prstGeom>
                        </pic:spPr>
                      </pic:pic>
                    </a:graphicData>
                  </a:graphic>
                </wp:inline>
              </w:drawing>
            </w:r>
          </w:p>
        </w:tc>
        <w:tc>
          <w:tcPr>
            <w:tcW w:w="6660" w:type="dxa"/>
            <w:gridSpan w:val="5"/>
            <w:tcBorders>
              <w:top w:val="single" w:sz="12" w:space="0" w:color="76923C" w:themeColor="accent3" w:themeShade="BF"/>
              <w:right w:val="single" w:sz="12" w:space="0" w:color="76923C" w:themeColor="accent3" w:themeShade="BF"/>
            </w:tcBorders>
            <w:shd w:val="clear" w:color="auto" w:fill="FFFFFF" w:themeFill="background1"/>
          </w:tcPr>
          <w:p w14:paraId="2943F876" w14:textId="77777777" w:rsidR="00B3068F" w:rsidRPr="00B3068F" w:rsidRDefault="00B3068F" w:rsidP="00B3068F">
            <w:pPr>
              <w:pStyle w:val="BodyText"/>
              <w:ind w:right="252"/>
              <w:jc w:val="center"/>
              <w:rPr>
                <w:rFonts w:ascii="Arial" w:hAnsi="Arial" w:cs="Arial"/>
                <w:b/>
                <w:noProof/>
                <w:sz w:val="12"/>
                <w:szCs w:val="12"/>
                <w:lang w:eastAsia="en-GB"/>
              </w:rPr>
            </w:pPr>
          </w:p>
          <w:p w14:paraId="7F9F4BC5" w14:textId="6346C0A2" w:rsidR="00A275BB" w:rsidRDefault="00B3068F" w:rsidP="00FE366C">
            <w:pPr>
              <w:pStyle w:val="BodyText"/>
              <w:ind w:right="252"/>
              <w:jc w:val="center"/>
              <w:rPr>
                <w:rFonts w:ascii="Arial" w:hAnsi="Arial" w:cs="Arial"/>
                <w:noProof/>
                <w:color w:val="000000" w:themeColor="text1"/>
                <w:sz w:val="24"/>
                <w:szCs w:val="24"/>
                <w:lang w:eastAsia="en-GB"/>
              </w:rPr>
            </w:pPr>
            <w:r>
              <w:rPr>
                <w:rFonts w:ascii="Arial" w:hAnsi="Arial" w:cs="Arial"/>
                <w:b/>
                <w:noProof/>
                <w:sz w:val="28"/>
                <w:szCs w:val="28"/>
                <w:lang w:eastAsia="en-GB"/>
              </w:rPr>
              <w:t xml:space="preserve">ParentPay </w:t>
            </w:r>
            <w:r w:rsidR="00FE366C">
              <w:rPr>
                <w:rFonts w:ascii="Arial" w:hAnsi="Arial" w:cs="Arial"/>
                <w:b/>
                <w:noProof/>
                <w:sz w:val="28"/>
                <w:szCs w:val="28"/>
                <w:lang w:eastAsia="en-GB"/>
              </w:rPr>
              <w:t>-</w:t>
            </w:r>
            <w:r>
              <w:rPr>
                <w:rFonts w:ascii="Arial" w:hAnsi="Arial" w:cs="Arial"/>
                <w:b/>
                <w:noProof/>
                <w:sz w:val="28"/>
                <w:szCs w:val="28"/>
                <w:lang w:eastAsia="en-GB"/>
              </w:rPr>
              <w:t xml:space="preserve"> Update</w:t>
            </w:r>
          </w:p>
        </w:tc>
      </w:tr>
      <w:tr w:rsidR="00B3068F" w14:paraId="1DA80993" w14:textId="77777777" w:rsidTr="0016133F">
        <w:trPr>
          <w:cantSplit/>
          <w:trHeight w:val="525"/>
        </w:trPr>
        <w:tc>
          <w:tcPr>
            <w:tcW w:w="1281" w:type="dxa"/>
            <w:tcBorders>
              <w:right w:val="single" w:sz="12" w:space="0" w:color="76923C" w:themeColor="accent3" w:themeShade="BF"/>
            </w:tcBorders>
            <w:textDirection w:val="btLr"/>
          </w:tcPr>
          <w:p w14:paraId="5F5D95B1" w14:textId="77777777" w:rsidR="00B3068F" w:rsidRPr="00B35D6F" w:rsidRDefault="00B3068F" w:rsidP="005353DC">
            <w:pPr>
              <w:pStyle w:val="BodyText"/>
              <w:ind w:left="113" w:right="-1089"/>
              <w:jc w:val="center"/>
              <w:rPr>
                <w:rFonts w:ascii="Arial" w:hAnsi="Arial" w:cs="Arial"/>
                <w:b/>
                <w:noProof/>
                <w:color w:val="000000" w:themeColor="text1"/>
                <w:lang w:eastAsia="en-GB"/>
              </w:rPr>
            </w:pPr>
          </w:p>
        </w:tc>
        <w:tc>
          <w:tcPr>
            <w:tcW w:w="9450" w:type="dxa"/>
            <w:gridSpan w:val="7"/>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75D59452" w14:textId="6C3827C5" w:rsidR="00B3068F" w:rsidRPr="00B3068F" w:rsidRDefault="00B3068F" w:rsidP="004D2779">
            <w:pPr>
              <w:pStyle w:val="BodyText"/>
              <w:ind w:right="252"/>
              <w:rPr>
                <w:rFonts w:ascii="Arial" w:hAnsi="Arial" w:cs="Arial"/>
                <w:noProof/>
                <w:sz w:val="24"/>
                <w:szCs w:val="24"/>
                <w:lang w:eastAsia="en-GB"/>
              </w:rPr>
            </w:pPr>
            <w:r w:rsidRPr="00B3068F">
              <w:rPr>
                <w:rFonts w:ascii="Arial" w:hAnsi="Arial" w:cs="Arial"/>
                <w:noProof/>
                <w:sz w:val="24"/>
                <w:szCs w:val="24"/>
                <w:lang w:eastAsia="en-GB"/>
              </w:rPr>
              <w:t>Staff are working hard to get all of the details into the ParentPay system.  It is hoped that the system will go live after half term.  Parent</w:t>
            </w:r>
            <w:r w:rsidR="002F4339">
              <w:rPr>
                <w:rFonts w:ascii="Arial" w:hAnsi="Arial" w:cs="Arial"/>
                <w:noProof/>
                <w:sz w:val="24"/>
                <w:szCs w:val="24"/>
                <w:lang w:eastAsia="en-GB"/>
              </w:rPr>
              <w:t>s</w:t>
            </w:r>
            <w:r w:rsidRPr="00B3068F">
              <w:rPr>
                <w:rFonts w:ascii="Arial" w:hAnsi="Arial" w:cs="Arial"/>
                <w:noProof/>
                <w:sz w:val="24"/>
                <w:szCs w:val="24"/>
                <w:lang w:eastAsia="en-GB"/>
              </w:rPr>
              <w:t xml:space="preserve"> should look out for a letter which will be sent  home </w:t>
            </w:r>
            <w:r>
              <w:rPr>
                <w:rFonts w:ascii="Arial" w:hAnsi="Arial" w:cs="Arial"/>
                <w:noProof/>
                <w:sz w:val="24"/>
                <w:szCs w:val="24"/>
                <w:lang w:eastAsia="en-GB"/>
              </w:rPr>
              <w:t>on Monday 8</w:t>
            </w:r>
            <w:r w:rsidR="000875A8" w:rsidRPr="000875A8">
              <w:rPr>
                <w:rFonts w:ascii="Arial" w:hAnsi="Arial" w:cs="Arial"/>
                <w:noProof/>
                <w:sz w:val="24"/>
                <w:szCs w:val="24"/>
                <w:vertAlign w:val="superscript"/>
                <w:lang w:eastAsia="en-GB"/>
              </w:rPr>
              <w:t>th</w:t>
            </w:r>
            <w:r>
              <w:rPr>
                <w:rFonts w:ascii="Arial" w:hAnsi="Arial" w:cs="Arial"/>
                <w:noProof/>
                <w:sz w:val="24"/>
                <w:szCs w:val="24"/>
                <w:lang w:eastAsia="en-GB"/>
              </w:rPr>
              <w:t xml:space="preserve"> October.  A leaflet will also be available at parents evening</w:t>
            </w:r>
            <w:r w:rsidR="002F4339">
              <w:rPr>
                <w:rFonts w:ascii="Arial" w:hAnsi="Arial" w:cs="Arial"/>
                <w:noProof/>
                <w:sz w:val="24"/>
                <w:szCs w:val="24"/>
                <w:lang w:eastAsia="en-GB"/>
              </w:rPr>
              <w:t>,</w:t>
            </w:r>
            <w:r>
              <w:rPr>
                <w:rFonts w:ascii="Arial" w:hAnsi="Arial" w:cs="Arial"/>
                <w:noProof/>
                <w:sz w:val="24"/>
                <w:szCs w:val="24"/>
                <w:lang w:eastAsia="en-GB"/>
              </w:rPr>
              <w:t xml:space="preserve"> and your activation code </w:t>
            </w:r>
            <w:r w:rsidR="004D2779">
              <w:rPr>
                <w:rFonts w:ascii="Arial" w:hAnsi="Arial" w:cs="Arial"/>
                <w:noProof/>
                <w:sz w:val="24"/>
                <w:szCs w:val="24"/>
                <w:lang w:eastAsia="en-GB"/>
              </w:rPr>
              <w:t xml:space="preserve">will </w:t>
            </w:r>
            <w:r>
              <w:rPr>
                <w:rFonts w:ascii="Arial" w:hAnsi="Arial" w:cs="Arial"/>
                <w:noProof/>
                <w:sz w:val="24"/>
                <w:szCs w:val="24"/>
                <w:lang w:eastAsia="en-GB"/>
              </w:rPr>
              <w:t>be sent out week commencing 15</w:t>
            </w:r>
            <w:r w:rsidRPr="00B3068F">
              <w:rPr>
                <w:rFonts w:ascii="Arial" w:hAnsi="Arial" w:cs="Arial"/>
                <w:noProof/>
                <w:sz w:val="24"/>
                <w:szCs w:val="24"/>
                <w:vertAlign w:val="superscript"/>
                <w:lang w:eastAsia="en-GB"/>
              </w:rPr>
              <w:t>th</w:t>
            </w:r>
            <w:r>
              <w:rPr>
                <w:rFonts w:ascii="Arial" w:hAnsi="Arial" w:cs="Arial"/>
                <w:noProof/>
                <w:sz w:val="24"/>
                <w:szCs w:val="24"/>
                <w:lang w:eastAsia="en-GB"/>
              </w:rPr>
              <w:t xml:space="preserve"> October.</w:t>
            </w:r>
          </w:p>
        </w:tc>
      </w:tr>
      <w:tr w:rsidR="00B3068F" w:rsidRPr="0035666A" w14:paraId="3E0833B8" w14:textId="77777777" w:rsidTr="0016133F">
        <w:trPr>
          <w:cantSplit/>
          <w:trHeight w:val="525"/>
        </w:trPr>
        <w:tc>
          <w:tcPr>
            <w:tcW w:w="1281" w:type="dxa"/>
            <w:tcBorders>
              <w:right w:val="single" w:sz="12" w:space="0" w:color="76923C" w:themeColor="accent3" w:themeShade="BF"/>
            </w:tcBorders>
            <w:textDirection w:val="btLr"/>
          </w:tcPr>
          <w:p w14:paraId="606EFC55" w14:textId="77777777" w:rsidR="00B3068F" w:rsidRPr="00B35D6F" w:rsidRDefault="00B3068F" w:rsidP="005353DC">
            <w:pPr>
              <w:pStyle w:val="BodyText"/>
              <w:ind w:left="113" w:right="-1089"/>
              <w:jc w:val="center"/>
              <w:rPr>
                <w:rFonts w:ascii="Arial" w:hAnsi="Arial" w:cs="Arial"/>
                <w:b/>
                <w:noProof/>
                <w:color w:val="000000" w:themeColor="text1"/>
                <w:lang w:eastAsia="en-GB"/>
              </w:rPr>
            </w:pPr>
          </w:p>
        </w:tc>
        <w:tc>
          <w:tcPr>
            <w:tcW w:w="9450" w:type="dxa"/>
            <w:gridSpan w:val="7"/>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3F20B8F4" w14:textId="77777777" w:rsidR="00B3068F" w:rsidRPr="0035666A" w:rsidRDefault="00B3068F" w:rsidP="005353DC">
            <w:pPr>
              <w:pStyle w:val="BodyText"/>
              <w:ind w:right="252"/>
              <w:jc w:val="center"/>
              <w:rPr>
                <w:rFonts w:ascii="Arial" w:hAnsi="Arial" w:cs="Arial"/>
                <w:b/>
                <w:noProof/>
                <w:sz w:val="12"/>
                <w:szCs w:val="12"/>
                <w:lang w:eastAsia="en-GB"/>
              </w:rPr>
            </w:pPr>
          </w:p>
          <w:p w14:paraId="6BA75AE9" w14:textId="77777777" w:rsidR="00B3068F" w:rsidRDefault="00B3068F" w:rsidP="00FE366C">
            <w:pPr>
              <w:tabs>
                <w:tab w:val="left" w:pos="6180"/>
              </w:tabs>
              <w:jc w:val="center"/>
              <w:rPr>
                <w:rFonts w:ascii="Arial" w:hAnsi="Arial" w:cs="Arial"/>
                <w:b/>
                <w:noProof/>
                <w:sz w:val="28"/>
                <w:szCs w:val="28"/>
                <w:lang w:eastAsia="en-GB"/>
              </w:rPr>
            </w:pPr>
            <w:r>
              <w:rPr>
                <w:rFonts w:ascii="Arial" w:hAnsi="Arial" w:cs="Arial"/>
                <w:b/>
                <w:noProof/>
                <w:sz w:val="28"/>
                <w:szCs w:val="28"/>
                <w:lang w:eastAsia="en-GB"/>
              </w:rPr>
              <w:t>School Photographs</w:t>
            </w:r>
          </w:p>
          <w:p w14:paraId="36177C4C" w14:textId="287D580B" w:rsidR="0038588A" w:rsidRPr="0038588A" w:rsidRDefault="0038588A" w:rsidP="00FE366C">
            <w:pPr>
              <w:tabs>
                <w:tab w:val="left" w:pos="6180"/>
              </w:tabs>
              <w:jc w:val="center"/>
              <w:rPr>
                <w:sz w:val="16"/>
                <w:szCs w:val="16"/>
                <w:lang w:eastAsia="en-GB"/>
              </w:rPr>
            </w:pPr>
          </w:p>
        </w:tc>
      </w:tr>
      <w:tr w:rsidR="00B3068F" w:rsidRPr="00681376" w14:paraId="48519193" w14:textId="77777777" w:rsidTr="0016133F">
        <w:trPr>
          <w:cantSplit/>
          <w:trHeight w:val="525"/>
        </w:trPr>
        <w:tc>
          <w:tcPr>
            <w:tcW w:w="1281" w:type="dxa"/>
            <w:tcBorders>
              <w:right w:val="single" w:sz="12" w:space="0" w:color="76923C" w:themeColor="accent3" w:themeShade="BF"/>
            </w:tcBorders>
            <w:textDirection w:val="btLr"/>
          </w:tcPr>
          <w:p w14:paraId="5BB4F7F4" w14:textId="77777777" w:rsidR="00B3068F" w:rsidRPr="00B35D6F" w:rsidRDefault="00B3068F" w:rsidP="005353DC">
            <w:pPr>
              <w:pStyle w:val="BodyText"/>
              <w:ind w:left="113" w:right="-1089"/>
              <w:jc w:val="center"/>
              <w:rPr>
                <w:rFonts w:ascii="Arial" w:hAnsi="Arial" w:cs="Arial"/>
                <w:b/>
                <w:noProof/>
                <w:color w:val="000000" w:themeColor="text1"/>
                <w:lang w:eastAsia="en-GB"/>
              </w:rPr>
            </w:pPr>
          </w:p>
        </w:tc>
        <w:tc>
          <w:tcPr>
            <w:tcW w:w="9450" w:type="dxa"/>
            <w:gridSpan w:val="7"/>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48992AE0" w14:textId="36D3D8AE" w:rsidR="00B3068F" w:rsidRDefault="00B3068F" w:rsidP="007A21E0">
            <w:pPr>
              <w:pStyle w:val="BodyText"/>
              <w:ind w:right="252"/>
              <w:rPr>
                <w:rFonts w:ascii="Arial" w:hAnsi="Arial" w:cs="Arial"/>
                <w:noProof/>
                <w:color w:val="000000" w:themeColor="text1"/>
                <w:lang w:eastAsia="en-GB"/>
              </w:rPr>
            </w:pPr>
            <w:r>
              <w:rPr>
                <w:rFonts w:ascii="Arial" w:hAnsi="Arial" w:cs="Arial"/>
                <w:noProof/>
                <w:color w:val="000000" w:themeColor="text1"/>
                <w:sz w:val="24"/>
                <w:szCs w:val="24"/>
                <w:lang w:eastAsia="en-GB"/>
              </w:rPr>
              <w:t xml:space="preserve">Photographs were taken earlier in the week.  Proofs will be sent to the </w:t>
            </w:r>
            <w:r w:rsidR="007A21E0">
              <w:rPr>
                <w:rFonts w:ascii="Arial" w:hAnsi="Arial" w:cs="Arial"/>
                <w:noProof/>
                <w:color w:val="000000" w:themeColor="text1"/>
                <w:sz w:val="24"/>
                <w:szCs w:val="24"/>
                <w:lang w:eastAsia="en-GB"/>
              </w:rPr>
              <w:t>school shortly</w:t>
            </w:r>
            <w:r w:rsidR="0016133F">
              <w:rPr>
                <w:rFonts w:ascii="Arial" w:hAnsi="Arial" w:cs="Arial"/>
                <w:noProof/>
                <w:color w:val="000000" w:themeColor="text1"/>
                <w:sz w:val="24"/>
                <w:szCs w:val="24"/>
                <w:lang w:eastAsia="en-GB"/>
              </w:rPr>
              <w:t>,</w:t>
            </w:r>
            <w:r w:rsidR="007A21E0">
              <w:rPr>
                <w:rFonts w:ascii="Arial" w:hAnsi="Arial" w:cs="Arial"/>
                <w:noProof/>
                <w:color w:val="000000" w:themeColor="text1"/>
                <w:sz w:val="24"/>
                <w:szCs w:val="24"/>
                <w:lang w:eastAsia="en-GB"/>
              </w:rPr>
              <w:t xml:space="preserve"> for distirbution.  We would like to remind you that all photographs need to be purchased on-line.  There will be full instructions within your photograph proof pack.  The school is not able to take money for photographs.</w:t>
            </w:r>
          </w:p>
          <w:p w14:paraId="370EA80B" w14:textId="77777777" w:rsidR="00B3068F" w:rsidRPr="00681376" w:rsidRDefault="00B3068F" w:rsidP="005353DC">
            <w:pPr>
              <w:pStyle w:val="BodyText"/>
              <w:ind w:right="252"/>
              <w:jc w:val="center"/>
              <w:rPr>
                <w:rFonts w:ascii="Arial" w:hAnsi="Arial" w:cs="Arial"/>
                <w:noProof/>
                <w:color w:val="000000" w:themeColor="text1"/>
                <w:sz w:val="12"/>
                <w:szCs w:val="12"/>
                <w:lang w:eastAsia="en-GB"/>
              </w:rPr>
            </w:pPr>
          </w:p>
        </w:tc>
      </w:tr>
      <w:tr w:rsidR="007A21E0" w:rsidRPr="00681376" w14:paraId="412CC1A4" w14:textId="77777777" w:rsidTr="0016133F">
        <w:trPr>
          <w:cantSplit/>
          <w:trHeight w:val="525"/>
        </w:trPr>
        <w:tc>
          <w:tcPr>
            <w:tcW w:w="1281" w:type="dxa"/>
            <w:tcBorders>
              <w:right w:val="single" w:sz="12" w:space="0" w:color="76923C" w:themeColor="accent3" w:themeShade="BF"/>
            </w:tcBorders>
            <w:textDirection w:val="btLr"/>
          </w:tcPr>
          <w:p w14:paraId="0B03B786" w14:textId="77777777" w:rsidR="007A21E0" w:rsidRPr="00B35D6F" w:rsidRDefault="007A21E0" w:rsidP="005353DC">
            <w:pPr>
              <w:pStyle w:val="BodyText"/>
              <w:ind w:left="113" w:right="-1089"/>
              <w:jc w:val="center"/>
              <w:rPr>
                <w:rFonts w:ascii="Arial" w:hAnsi="Arial" w:cs="Arial"/>
                <w:b/>
                <w:noProof/>
                <w:color w:val="000000" w:themeColor="text1"/>
                <w:lang w:eastAsia="en-GB"/>
              </w:rPr>
            </w:pPr>
          </w:p>
        </w:tc>
        <w:tc>
          <w:tcPr>
            <w:tcW w:w="9450" w:type="dxa"/>
            <w:gridSpan w:val="7"/>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5847148C" w14:textId="77777777" w:rsidR="00A90CD9" w:rsidRPr="00A90CD9" w:rsidRDefault="00A90CD9" w:rsidP="00A90CD9">
            <w:pPr>
              <w:pStyle w:val="BodyText"/>
              <w:ind w:right="252"/>
              <w:jc w:val="center"/>
              <w:rPr>
                <w:rFonts w:ascii="Arial" w:hAnsi="Arial" w:cs="Arial"/>
                <w:b/>
                <w:noProof/>
                <w:sz w:val="12"/>
                <w:szCs w:val="12"/>
                <w:lang w:eastAsia="en-GB"/>
              </w:rPr>
            </w:pPr>
          </w:p>
          <w:p w14:paraId="30C1851B" w14:textId="77777777" w:rsidR="007A21E0" w:rsidRDefault="00A90CD9" w:rsidP="00A90CD9">
            <w:pPr>
              <w:pStyle w:val="BodyText"/>
              <w:ind w:right="252"/>
              <w:jc w:val="center"/>
              <w:rPr>
                <w:rFonts w:ascii="Arial" w:hAnsi="Arial" w:cs="Arial"/>
                <w:b/>
                <w:noProof/>
                <w:sz w:val="28"/>
                <w:szCs w:val="28"/>
                <w:lang w:eastAsia="en-GB"/>
              </w:rPr>
            </w:pPr>
            <w:r w:rsidRPr="0079570C">
              <w:rPr>
                <w:rFonts w:ascii="Arial" w:hAnsi="Arial" w:cs="Arial"/>
                <w:b/>
                <w:noProof/>
                <w:sz w:val="28"/>
                <w:szCs w:val="28"/>
                <w:lang w:eastAsia="en-GB"/>
              </w:rPr>
              <w:t>Diary Dates</w:t>
            </w:r>
          </w:p>
          <w:p w14:paraId="28A44661" w14:textId="39EC13D4" w:rsidR="00A90CD9" w:rsidRPr="00A90CD9" w:rsidRDefault="00A90CD9" w:rsidP="00A90CD9">
            <w:pPr>
              <w:pStyle w:val="BodyText"/>
              <w:ind w:right="252"/>
              <w:jc w:val="center"/>
              <w:rPr>
                <w:rFonts w:ascii="Arial" w:hAnsi="Arial" w:cs="Arial"/>
                <w:noProof/>
                <w:color w:val="000000" w:themeColor="text1"/>
                <w:sz w:val="12"/>
                <w:szCs w:val="12"/>
                <w:lang w:eastAsia="en-GB"/>
              </w:rPr>
            </w:pPr>
          </w:p>
        </w:tc>
      </w:tr>
      <w:tr w:rsidR="006C74A7" w:rsidRPr="00681376" w14:paraId="60AD17C2" w14:textId="77777777" w:rsidTr="0016133F">
        <w:trPr>
          <w:cantSplit/>
          <w:trHeight w:val="525"/>
        </w:trPr>
        <w:tc>
          <w:tcPr>
            <w:tcW w:w="1281" w:type="dxa"/>
            <w:tcBorders>
              <w:right w:val="single" w:sz="12" w:space="0" w:color="76923C" w:themeColor="accent3" w:themeShade="BF"/>
            </w:tcBorders>
            <w:textDirection w:val="btLr"/>
          </w:tcPr>
          <w:p w14:paraId="710DCED9" w14:textId="77777777" w:rsidR="006C74A7" w:rsidRPr="00B35D6F" w:rsidRDefault="006C74A7" w:rsidP="006C74A7">
            <w:pPr>
              <w:pStyle w:val="BodyText"/>
              <w:ind w:left="113" w:right="-1089"/>
              <w:jc w:val="center"/>
              <w:rPr>
                <w:rFonts w:ascii="Arial" w:hAnsi="Arial" w:cs="Arial"/>
                <w:b/>
                <w:noProof/>
                <w:color w:val="000000" w:themeColor="text1"/>
                <w:lang w:eastAsia="en-GB"/>
              </w:rPr>
            </w:pPr>
          </w:p>
        </w:tc>
        <w:tc>
          <w:tcPr>
            <w:tcW w:w="3870" w:type="dxa"/>
            <w:gridSpan w:val="3"/>
            <w:tcBorders>
              <w:left w:val="single" w:sz="12" w:space="0" w:color="76923C" w:themeColor="accent3" w:themeShade="BF"/>
              <w:bottom w:val="single" w:sz="12" w:space="0" w:color="76923C" w:themeColor="accent3" w:themeShade="BF"/>
            </w:tcBorders>
            <w:shd w:val="clear" w:color="auto" w:fill="FFFFFF" w:themeFill="background1"/>
          </w:tcPr>
          <w:p w14:paraId="607D0CBE" w14:textId="7403FBA7" w:rsidR="006C74A7" w:rsidRPr="00FE366C" w:rsidRDefault="006C74A7" w:rsidP="006C74A7">
            <w:pPr>
              <w:pStyle w:val="BodyText"/>
              <w:spacing w:line="360" w:lineRule="auto"/>
              <w:ind w:right="252"/>
              <w:rPr>
                <w:rFonts w:ascii="Arial" w:hAnsi="Arial" w:cs="Arial"/>
                <w:noProof/>
                <w:color w:val="000000" w:themeColor="text1"/>
                <w:sz w:val="24"/>
                <w:szCs w:val="24"/>
                <w:lang w:eastAsia="en-GB"/>
              </w:rPr>
            </w:pPr>
            <w:r w:rsidRPr="00FE366C">
              <w:rPr>
                <w:rFonts w:ascii="Arial" w:hAnsi="Arial" w:cs="Arial"/>
                <w:noProof/>
                <w:color w:val="000000" w:themeColor="text1"/>
                <w:sz w:val="24"/>
                <w:szCs w:val="24"/>
                <w:lang w:eastAsia="en-GB"/>
              </w:rPr>
              <w:tab/>
            </w:r>
            <w:r w:rsidRPr="00FE366C">
              <w:rPr>
                <w:rFonts w:ascii="Arial" w:hAnsi="Arial" w:cs="Arial"/>
                <w:noProof/>
                <w:color w:val="000000" w:themeColor="text1"/>
                <w:sz w:val="24"/>
                <w:szCs w:val="24"/>
                <w:lang w:eastAsia="en-GB"/>
              </w:rPr>
              <w:tab/>
              <w:t>Parents Evening</w:t>
            </w:r>
          </w:p>
          <w:p w14:paraId="385EB3A9" w14:textId="1C45049A" w:rsidR="006C74A7" w:rsidRPr="00FE366C" w:rsidRDefault="006C74A7" w:rsidP="006C74A7">
            <w:pPr>
              <w:pStyle w:val="BodyText"/>
              <w:spacing w:line="360" w:lineRule="auto"/>
              <w:ind w:right="252"/>
              <w:rPr>
                <w:rFonts w:ascii="Arial" w:hAnsi="Arial" w:cs="Arial"/>
                <w:noProof/>
                <w:color w:val="000000" w:themeColor="text1"/>
                <w:sz w:val="24"/>
                <w:szCs w:val="24"/>
                <w:lang w:eastAsia="en-GB"/>
              </w:rPr>
            </w:pPr>
            <w:r w:rsidRPr="00FE366C">
              <w:rPr>
                <w:rFonts w:ascii="Arial" w:hAnsi="Arial" w:cs="Arial"/>
                <w:noProof/>
                <w:color w:val="000000" w:themeColor="text1"/>
                <w:sz w:val="24"/>
                <w:szCs w:val="24"/>
                <w:lang w:eastAsia="en-GB"/>
              </w:rPr>
              <w:tab/>
            </w:r>
            <w:r w:rsidRPr="00FE366C">
              <w:rPr>
                <w:rFonts w:ascii="Arial" w:hAnsi="Arial" w:cs="Arial"/>
                <w:noProof/>
                <w:color w:val="000000" w:themeColor="text1"/>
                <w:sz w:val="24"/>
                <w:szCs w:val="24"/>
                <w:lang w:eastAsia="en-GB"/>
              </w:rPr>
              <w:tab/>
              <w:t>Halloween Disco</w:t>
            </w:r>
          </w:p>
          <w:p w14:paraId="241F1DAF" w14:textId="6834F6A1" w:rsidR="006C74A7" w:rsidRPr="00FE366C" w:rsidRDefault="006C74A7" w:rsidP="006C74A7">
            <w:pPr>
              <w:pStyle w:val="BodyText"/>
              <w:spacing w:line="360" w:lineRule="auto"/>
              <w:ind w:right="252"/>
              <w:rPr>
                <w:rFonts w:ascii="Arial" w:hAnsi="Arial" w:cs="Arial"/>
                <w:noProof/>
                <w:color w:val="000000" w:themeColor="text1"/>
                <w:sz w:val="24"/>
                <w:szCs w:val="24"/>
                <w:lang w:eastAsia="en-GB"/>
              </w:rPr>
            </w:pPr>
            <w:r w:rsidRPr="00FE366C">
              <w:rPr>
                <w:rFonts w:ascii="Arial" w:hAnsi="Arial" w:cs="Arial"/>
                <w:noProof/>
                <w:color w:val="000000" w:themeColor="text1"/>
                <w:sz w:val="24"/>
                <w:szCs w:val="24"/>
                <w:lang w:eastAsia="en-GB"/>
              </w:rPr>
              <w:tab/>
            </w:r>
            <w:r w:rsidRPr="00FE366C">
              <w:rPr>
                <w:rFonts w:ascii="Arial" w:hAnsi="Arial" w:cs="Arial"/>
                <w:noProof/>
                <w:color w:val="000000" w:themeColor="text1"/>
                <w:sz w:val="24"/>
                <w:szCs w:val="24"/>
                <w:lang w:eastAsia="en-GB"/>
              </w:rPr>
              <w:tab/>
              <w:t>Half Term</w:t>
            </w:r>
          </w:p>
          <w:p w14:paraId="6AAF1EC2" w14:textId="77777777" w:rsidR="002F4339" w:rsidRDefault="006C74A7" w:rsidP="002F4339">
            <w:pPr>
              <w:pStyle w:val="BodyText"/>
              <w:spacing w:line="360" w:lineRule="auto"/>
              <w:ind w:right="252"/>
              <w:rPr>
                <w:rFonts w:ascii="Arial" w:hAnsi="Arial" w:cs="Arial"/>
                <w:noProof/>
                <w:color w:val="000000" w:themeColor="text1"/>
                <w:sz w:val="24"/>
                <w:szCs w:val="24"/>
                <w:lang w:eastAsia="en-GB"/>
              </w:rPr>
            </w:pPr>
            <w:r w:rsidRPr="00FE366C">
              <w:rPr>
                <w:rFonts w:ascii="Arial" w:hAnsi="Arial" w:cs="Arial"/>
                <w:noProof/>
                <w:color w:val="000000" w:themeColor="text1"/>
                <w:sz w:val="24"/>
                <w:szCs w:val="24"/>
                <w:lang w:eastAsia="en-GB"/>
              </w:rPr>
              <w:tab/>
            </w:r>
            <w:r w:rsidRPr="00FE366C">
              <w:rPr>
                <w:rFonts w:ascii="Arial" w:hAnsi="Arial" w:cs="Arial"/>
                <w:noProof/>
                <w:color w:val="000000" w:themeColor="text1"/>
                <w:sz w:val="24"/>
                <w:szCs w:val="24"/>
                <w:lang w:eastAsia="en-GB"/>
              </w:rPr>
              <w:tab/>
              <w:t>School Closed</w:t>
            </w:r>
          </w:p>
          <w:p w14:paraId="01FC0F66" w14:textId="2349426E" w:rsidR="006C74A7" w:rsidRPr="00FE366C" w:rsidRDefault="002F4339" w:rsidP="002F4339">
            <w:pPr>
              <w:pStyle w:val="BodyText"/>
              <w:spacing w:line="360" w:lineRule="auto"/>
              <w:ind w:right="252"/>
              <w:rPr>
                <w:rFonts w:ascii="Arial" w:hAnsi="Arial" w:cs="Arial"/>
                <w:b/>
                <w:noProof/>
                <w:sz w:val="24"/>
                <w:szCs w:val="24"/>
                <w:lang w:eastAsia="en-GB"/>
              </w:rPr>
            </w:pPr>
            <w:r>
              <w:rPr>
                <w:rFonts w:ascii="Arial" w:hAnsi="Arial" w:cs="Arial"/>
                <w:noProof/>
                <w:color w:val="000000" w:themeColor="text1"/>
                <w:sz w:val="24"/>
                <w:szCs w:val="24"/>
                <w:lang w:eastAsia="en-GB"/>
              </w:rPr>
              <w:tab/>
            </w:r>
            <w:r>
              <w:rPr>
                <w:rFonts w:ascii="Arial" w:hAnsi="Arial" w:cs="Arial"/>
                <w:noProof/>
                <w:color w:val="000000" w:themeColor="text1"/>
                <w:sz w:val="24"/>
                <w:szCs w:val="24"/>
                <w:lang w:eastAsia="en-GB"/>
              </w:rPr>
              <w:tab/>
              <w:t>S</w:t>
            </w:r>
            <w:r w:rsidR="006C74A7" w:rsidRPr="00FE366C">
              <w:rPr>
                <w:rFonts w:ascii="Arial" w:hAnsi="Arial" w:cs="Arial"/>
                <w:noProof/>
                <w:color w:val="000000" w:themeColor="text1"/>
                <w:sz w:val="24"/>
                <w:szCs w:val="24"/>
                <w:lang w:eastAsia="en-GB"/>
              </w:rPr>
              <w:t>tart of Term</w:t>
            </w:r>
          </w:p>
        </w:tc>
        <w:tc>
          <w:tcPr>
            <w:tcW w:w="5580" w:type="dxa"/>
            <w:gridSpan w:val="4"/>
            <w:tcBorders>
              <w:bottom w:val="single" w:sz="12" w:space="0" w:color="76923C" w:themeColor="accent3" w:themeShade="BF"/>
              <w:right w:val="single" w:sz="12" w:space="0" w:color="76923C" w:themeColor="accent3" w:themeShade="BF"/>
            </w:tcBorders>
            <w:shd w:val="clear" w:color="auto" w:fill="FFFFFF" w:themeFill="background1"/>
          </w:tcPr>
          <w:p w14:paraId="24F356B1" w14:textId="06D10EEB" w:rsidR="006C74A7" w:rsidRPr="00FE366C" w:rsidRDefault="006C74A7" w:rsidP="006C74A7">
            <w:pPr>
              <w:pStyle w:val="BodyText"/>
              <w:spacing w:line="360" w:lineRule="auto"/>
              <w:ind w:right="252"/>
              <w:rPr>
                <w:rFonts w:ascii="Arial" w:hAnsi="Arial" w:cs="Arial"/>
                <w:noProof/>
                <w:color w:val="000000" w:themeColor="text1"/>
                <w:sz w:val="24"/>
                <w:szCs w:val="24"/>
                <w:lang w:eastAsia="en-GB"/>
              </w:rPr>
            </w:pPr>
            <w:r w:rsidRPr="00FE366C">
              <w:rPr>
                <w:rFonts w:ascii="Arial" w:hAnsi="Arial" w:cs="Arial"/>
                <w:noProof/>
                <w:color w:val="000000" w:themeColor="text1"/>
                <w:sz w:val="24"/>
                <w:szCs w:val="24"/>
                <w:lang w:eastAsia="en-GB"/>
              </w:rPr>
              <w:t>Wednesday 17</w:t>
            </w:r>
            <w:r w:rsidR="000875A8" w:rsidRPr="000875A8">
              <w:rPr>
                <w:rFonts w:ascii="Arial" w:hAnsi="Arial" w:cs="Arial"/>
                <w:noProof/>
                <w:color w:val="000000" w:themeColor="text1"/>
                <w:sz w:val="24"/>
                <w:szCs w:val="24"/>
                <w:vertAlign w:val="superscript"/>
                <w:lang w:eastAsia="en-GB"/>
              </w:rPr>
              <w:t>th</w:t>
            </w:r>
            <w:r w:rsidRPr="00FE366C">
              <w:rPr>
                <w:rFonts w:ascii="Arial" w:hAnsi="Arial" w:cs="Arial"/>
                <w:noProof/>
                <w:color w:val="000000" w:themeColor="text1"/>
                <w:sz w:val="24"/>
                <w:szCs w:val="24"/>
                <w:lang w:eastAsia="en-GB"/>
              </w:rPr>
              <w:t xml:space="preserve"> October</w:t>
            </w:r>
          </w:p>
          <w:p w14:paraId="26518B8F" w14:textId="55DE9218" w:rsidR="006C74A7" w:rsidRPr="00FE366C" w:rsidRDefault="006C74A7" w:rsidP="006C74A7">
            <w:pPr>
              <w:pStyle w:val="BodyText"/>
              <w:spacing w:line="360" w:lineRule="auto"/>
              <w:ind w:right="252"/>
              <w:rPr>
                <w:rFonts w:ascii="Arial" w:hAnsi="Arial" w:cs="Arial"/>
                <w:noProof/>
                <w:color w:val="FF0000"/>
                <w:sz w:val="24"/>
                <w:szCs w:val="24"/>
                <w:lang w:eastAsia="en-GB"/>
              </w:rPr>
            </w:pPr>
            <w:r w:rsidRPr="00FE366C">
              <w:rPr>
                <w:rFonts w:ascii="Arial" w:hAnsi="Arial" w:cs="Arial"/>
                <w:noProof/>
                <w:color w:val="000000" w:themeColor="text1"/>
                <w:sz w:val="24"/>
                <w:szCs w:val="24"/>
                <w:lang w:eastAsia="en-GB"/>
              </w:rPr>
              <w:t>Tuesday 23</w:t>
            </w:r>
            <w:r w:rsidR="000875A8">
              <w:rPr>
                <w:rFonts w:ascii="Arial" w:hAnsi="Arial" w:cs="Arial"/>
                <w:noProof/>
                <w:color w:val="000000" w:themeColor="text1"/>
                <w:sz w:val="24"/>
                <w:szCs w:val="24"/>
                <w:vertAlign w:val="superscript"/>
                <w:lang w:eastAsia="en-GB"/>
              </w:rPr>
              <w:t>rd</w:t>
            </w:r>
            <w:r w:rsidRPr="00FE366C">
              <w:rPr>
                <w:rFonts w:ascii="Arial" w:hAnsi="Arial" w:cs="Arial"/>
                <w:noProof/>
                <w:color w:val="000000" w:themeColor="text1"/>
                <w:sz w:val="24"/>
                <w:szCs w:val="24"/>
                <w:lang w:eastAsia="en-GB"/>
              </w:rPr>
              <w:t xml:space="preserve"> October </w:t>
            </w:r>
          </w:p>
          <w:p w14:paraId="2163BCD3" w14:textId="4C8643A9" w:rsidR="006C74A7" w:rsidRPr="00FE366C" w:rsidRDefault="006C74A7" w:rsidP="006C74A7">
            <w:pPr>
              <w:pStyle w:val="BodyText"/>
              <w:spacing w:line="360" w:lineRule="auto"/>
              <w:ind w:right="252"/>
              <w:rPr>
                <w:rFonts w:ascii="Arial" w:hAnsi="Arial" w:cs="Arial"/>
                <w:noProof/>
                <w:color w:val="000000" w:themeColor="text1"/>
                <w:sz w:val="24"/>
                <w:szCs w:val="24"/>
                <w:lang w:eastAsia="en-GB"/>
              </w:rPr>
            </w:pPr>
            <w:r w:rsidRPr="00FE366C">
              <w:rPr>
                <w:rFonts w:ascii="Arial" w:hAnsi="Arial" w:cs="Arial"/>
                <w:noProof/>
                <w:color w:val="000000" w:themeColor="text1"/>
                <w:sz w:val="24"/>
                <w:szCs w:val="24"/>
                <w:lang w:eastAsia="en-GB"/>
              </w:rPr>
              <w:t>Thursday 25</w:t>
            </w:r>
            <w:r w:rsidR="000875A8" w:rsidRPr="000875A8">
              <w:rPr>
                <w:rFonts w:ascii="Arial" w:hAnsi="Arial" w:cs="Arial"/>
                <w:noProof/>
                <w:color w:val="000000" w:themeColor="text1"/>
                <w:sz w:val="24"/>
                <w:szCs w:val="24"/>
                <w:vertAlign w:val="superscript"/>
                <w:lang w:eastAsia="en-GB"/>
              </w:rPr>
              <w:t>th</w:t>
            </w:r>
            <w:r w:rsidRPr="00FE366C">
              <w:rPr>
                <w:rFonts w:ascii="Arial" w:hAnsi="Arial" w:cs="Arial"/>
                <w:noProof/>
                <w:color w:val="000000" w:themeColor="text1"/>
                <w:sz w:val="24"/>
                <w:szCs w:val="24"/>
                <w:lang w:eastAsia="en-GB"/>
              </w:rPr>
              <w:t xml:space="preserve"> October </w:t>
            </w:r>
          </w:p>
          <w:p w14:paraId="0A4FB642" w14:textId="08457F09" w:rsidR="006C74A7" w:rsidRPr="00FE366C" w:rsidRDefault="006C74A7" w:rsidP="006C74A7">
            <w:pPr>
              <w:pStyle w:val="BodyText"/>
              <w:spacing w:line="360" w:lineRule="auto"/>
              <w:ind w:right="252"/>
              <w:rPr>
                <w:rFonts w:ascii="Arial" w:hAnsi="Arial" w:cs="Arial"/>
                <w:noProof/>
                <w:color w:val="000000" w:themeColor="text1"/>
                <w:sz w:val="24"/>
                <w:szCs w:val="24"/>
                <w:lang w:eastAsia="en-GB"/>
              </w:rPr>
            </w:pPr>
            <w:r w:rsidRPr="00FE366C">
              <w:rPr>
                <w:rFonts w:ascii="Arial" w:hAnsi="Arial" w:cs="Arial"/>
                <w:noProof/>
                <w:color w:val="000000" w:themeColor="text1"/>
                <w:sz w:val="24"/>
                <w:szCs w:val="24"/>
                <w:lang w:eastAsia="en-GB"/>
              </w:rPr>
              <w:t>Friday 26</w:t>
            </w:r>
            <w:r w:rsidR="000875A8" w:rsidRPr="000875A8">
              <w:rPr>
                <w:rFonts w:ascii="Arial" w:hAnsi="Arial" w:cs="Arial"/>
                <w:noProof/>
                <w:color w:val="000000" w:themeColor="text1"/>
                <w:sz w:val="24"/>
                <w:szCs w:val="24"/>
                <w:vertAlign w:val="superscript"/>
                <w:lang w:eastAsia="en-GB"/>
              </w:rPr>
              <w:t>th</w:t>
            </w:r>
            <w:r w:rsidRPr="00FE366C">
              <w:rPr>
                <w:rFonts w:ascii="Arial" w:hAnsi="Arial" w:cs="Arial"/>
                <w:noProof/>
                <w:color w:val="000000" w:themeColor="text1"/>
                <w:sz w:val="24"/>
                <w:szCs w:val="24"/>
                <w:lang w:eastAsia="en-GB"/>
              </w:rPr>
              <w:t xml:space="preserve"> October</w:t>
            </w:r>
          </w:p>
          <w:p w14:paraId="2F0FC005" w14:textId="15596D4D" w:rsidR="006C74A7" w:rsidRPr="00FE366C" w:rsidRDefault="006C74A7" w:rsidP="006C74A7">
            <w:pPr>
              <w:pStyle w:val="BodyText"/>
              <w:ind w:right="252"/>
              <w:jc w:val="both"/>
              <w:rPr>
                <w:rFonts w:ascii="Arial" w:hAnsi="Arial" w:cs="Arial"/>
                <w:noProof/>
                <w:color w:val="000000" w:themeColor="text1"/>
                <w:sz w:val="24"/>
                <w:szCs w:val="24"/>
                <w:lang w:eastAsia="en-GB"/>
              </w:rPr>
            </w:pPr>
            <w:r w:rsidRPr="00FE366C">
              <w:rPr>
                <w:rFonts w:ascii="Arial" w:hAnsi="Arial" w:cs="Arial"/>
                <w:noProof/>
                <w:color w:val="000000" w:themeColor="text1"/>
                <w:sz w:val="24"/>
                <w:szCs w:val="24"/>
                <w:lang w:eastAsia="en-GB"/>
              </w:rPr>
              <w:t>Monday 5</w:t>
            </w:r>
            <w:r w:rsidR="000875A8" w:rsidRPr="000875A8">
              <w:rPr>
                <w:rFonts w:ascii="Arial" w:hAnsi="Arial" w:cs="Arial"/>
                <w:noProof/>
                <w:color w:val="000000" w:themeColor="text1"/>
                <w:sz w:val="24"/>
                <w:szCs w:val="24"/>
                <w:vertAlign w:val="superscript"/>
                <w:lang w:eastAsia="en-GB"/>
              </w:rPr>
              <w:t>th</w:t>
            </w:r>
            <w:r w:rsidRPr="00FE366C">
              <w:rPr>
                <w:rFonts w:ascii="Arial" w:hAnsi="Arial" w:cs="Arial"/>
                <w:noProof/>
                <w:color w:val="000000" w:themeColor="text1"/>
                <w:sz w:val="24"/>
                <w:szCs w:val="24"/>
                <w:lang w:eastAsia="en-GB"/>
              </w:rPr>
              <w:t xml:space="preserve"> November</w:t>
            </w:r>
          </w:p>
          <w:p w14:paraId="39C549CD" w14:textId="7171C82F" w:rsidR="006C74A7" w:rsidRPr="00FE366C" w:rsidRDefault="006C74A7" w:rsidP="006C74A7">
            <w:pPr>
              <w:pStyle w:val="BodyText"/>
              <w:ind w:right="252"/>
              <w:jc w:val="center"/>
              <w:rPr>
                <w:rFonts w:ascii="Arial" w:hAnsi="Arial" w:cs="Arial"/>
                <w:b/>
                <w:noProof/>
                <w:sz w:val="24"/>
                <w:szCs w:val="24"/>
                <w:lang w:eastAsia="en-GB"/>
              </w:rPr>
            </w:pPr>
          </w:p>
        </w:tc>
      </w:tr>
    </w:tbl>
    <w:p w14:paraId="7DBC8632" w14:textId="79AB173B" w:rsidR="00715364" w:rsidRDefault="00715364" w:rsidP="002B2D52"/>
    <w:p w14:paraId="21957620" w14:textId="255B015D" w:rsidR="002E0FA6" w:rsidRDefault="002E0FA6" w:rsidP="002B2D52"/>
    <w:p w14:paraId="2F501E62" w14:textId="4C00866C" w:rsidR="00216085" w:rsidRDefault="00216085" w:rsidP="002B2D52"/>
    <w:p w14:paraId="4B31ACBC" w14:textId="27C5F0DC" w:rsidR="00216085" w:rsidRDefault="0038588A" w:rsidP="00216085">
      <w:pPr>
        <w:jc w:val="center"/>
      </w:pPr>
      <w:r>
        <w:rPr>
          <w:noProof/>
          <w:lang w:val="en-GB" w:eastAsia="en-GB"/>
        </w:rPr>
        <mc:AlternateContent>
          <mc:Choice Requires="wps">
            <w:drawing>
              <wp:anchor distT="0" distB="0" distL="114300" distR="114300" simplePos="0" relativeHeight="503313912" behindDoc="0" locked="0" layoutInCell="1" allowOverlap="1" wp14:anchorId="6FB5F1A6" wp14:editId="34EDF92F">
                <wp:simplePos x="0" y="0"/>
                <wp:positionH relativeFrom="column">
                  <wp:posOffset>1922683</wp:posOffset>
                </wp:positionH>
                <wp:positionV relativeFrom="paragraph">
                  <wp:posOffset>630540</wp:posOffset>
                </wp:positionV>
                <wp:extent cx="2437634" cy="3004839"/>
                <wp:effectExtent l="0" t="0" r="1270" b="5080"/>
                <wp:wrapNone/>
                <wp:docPr id="31" name="Text Box 31"/>
                <wp:cNvGraphicFramePr/>
                <a:graphic xmlns:a="http://schemas.openxmlformats.org/drawingml/2006/main">
                  <a:graphicData uri="http://schemas.microsoft.com/office/word/2010/wordprocessingShape">
                    <wps:wsp>
                      <wps:cNvSpPr txBox="1"/>
                      <wps:spPr>
                        <a:xfrm>
                          <a:off x="0" y="0"/>
                          <a:ext cx="2437634" cy="3004839"/>
                        </a:xfrm>
                        <a:prstGeom prst="rect">
                          <a:avLst/>
                        </a:prstGeom>
                        <a:solidFill>
                          <a:schemeClr val="lt1"/>
                        </a:solidFill>
                        <a:ln w="6350">
                          <a:noFill/>
                        </a:ln>
                      </wps:spPr>
                      <wps:txbx>
                        <w:txbxContent>
                          <w:p w14:paraId="6D62F78F" w14:textId="5CE80A5D" w:rsidR="0038588A" w:rsidRPr="0038588A" w:rsidRDefault="0038588A" w:rsidP="0038588A">
                            <w:pPr>
                              <w:jc w:val="center"/>
                              <w:rPr>
                                <w:rFonts w:ascii="Arial Black" w:hAnsi="Arial Black"/>
                                <w:sz w:val="32"/>
                                <w:szCs w:val="32"/>
                              </w:rPr>
                            </w:pPr>
                            <w:r w:rsidRPr="0038588A">
                              <w:rPr>
                                <w:rFonts w:ascii="Arial Black" w:hAnsi="Arial Black"/>
                                <w:sz w:val="32"/>
                                <w:szCs w:val="32"/>
                              </w:rPr>
                              <w:t>COMING SOON</w:t>
                            </w:r>
                          </w:p>
                          <w:p w14:paraId="4CE2736B" w14:textId="29D6F972" w:rsidR="0038588A" w:rsidRPr="0038588A" w:rsidRDefault="0038588A" w:rsidP="0038588A">
                            <w:pPr>
                              <w:jc w:val="center"/>
                              <w:rPr>
                                <w:rFonts w:ascii="Arial Black" w:hAnsi="Arial Black"/>
                                <w:sz w:val="32"/>
                                <w:szCs w:val="32"/>
                              </w:rPr>
                            </w:pPr>
                            <w:r w:rsidRPr="0038588A">
                              <w:rPr>
                                <w:rFonts w:ascii="Arial Black" w:hAnsi="Arial Black"/>
                                <w:sz w:val="32"/>
                                <w:szCs w:val="32"/>
                              </w:rPr>
                              <w:t>OUR FIRST EDITION OF</w:t>
                            </w:r>
                          </w:p>
                          <w:p w14:paraId="372C6574" w14:textId="3565D24F" w:rsidR="0038588A" w:rsidRPr="0038588A" w:rsidRDefault="0038588A" w:rsidP="0038588A">
                            <w:pPr>
                              <w:jc w:val="center"/>
                              <w:rPr>
                                <w:rFonts w:ascii="Arial Black" w:hAnsi="Arial Black"/>
                                <w:sz w:val="32"/>
                                <w:szCs w:val="32"/>
                              </w:rPr>
                            </w:pPr>
                            <w:r w:rsidRPr="0038588A">
                              <w:rPr>
                                <w:rFonts w:ascii="Arial Black" w:hAnsi="Arial Black"/>
                                <w:sz w:val="32"/>
                                <w:szCs w:val="32"/>
                              </w:rPr>
                              <w:t>‘THE PIONEER POST’</w:t>
                            </w:r>
                          </w:p>
                          <w:p w14:paraId="1E41F3DF" w14:textId="63357D50" w:rsidR="0038588A" w:rsidRPr="0038588A" w:rsidRDefault="0038588A" w:rsidP="0038588A">
                            <w:pPr>
                              <w:jc w:val="center"/>
                              <w:rPr>
                                <w:rFonts w:ascii="Arial Black" w:hAnsi="Arial Black"/>
                                <w:sz w:val="32"/>
                                <w:szCs w:val="32"/>
                              </w:rPr>
                            </w:pPr>
                          </w:p>
                          <w:p w14:paraId="161554F6" w14:textId="195A4348" w:rsidR="0038588A" w:rsidRPr="0038588A" w:rsidRDefault="0038588A" w:rsidP="0038588A">
                            <w:pPr>
                              <w:jc w:val="center"/>
                              <w:rPr>
                                <w:rFonts w:ascii="Arial Black" w:hAnsi="Arial Black"/>
                                <w:sz w:val="32"/>
                                <w:szCs w:val="32"/>
                              </w:rPr>
                            </w:pPr>
                            <w:r w:rsidRPr="0038588A">
                              <w:rPr>
                                <w:rFonts w:ascii="Arial Black" w:hAnsi="Arial Black"/>
                                <w:sz w:val="32"/>
                                <w:szCs w:val="32"/>
                              </w:rPr>
                              <w:t>A new magazine written by our children</w:t>
                            </w:r>
                            <w:r w:rsidR="0016133F">
                              <w:rPr>
                                <w:rFonts w:ascii="Arial Black" w:hAnsi="Arial Black"/>
                                <w:sz w:val="32"/>
                                <w:szCs w:val="32"/>
                              </w:rPr>
                              <w:t>,</w:t>
                            </w:r>
                            <w:r w:rsidRPr="0038588A">
                              <w:rPr>
                                <w:rFonts w:ascii="Arial Black" w:hAnsi="Arial Black"/>
                                <w:sz w:val="32"/>
                                <w:szCs w:val="32"/>
                              </w:rPr>
                              <w:t xml:space="preserve"> for our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5F1A6" id="_x0000_t202" coordsize="21600,21600" o:spt="202" path="m,l,21600r21600,l21600,xe">
                <v:stroke joinstyle="miter"/>
                <v:path gradientshapeok="t" o:connecttype="rect"/>
              </v:shapetype>
              <v:shape id="Text Box 31" o:spid="_x0000_s1026" type="#_x0000_t202" style="position:absolute;left:0;text-align:left;margin-left:151.4pt;margin-top:49.65pt;width:191.95pt;height:236.6pt;z-index:503313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" fillcolor="white [3201]" stroked="f" strokeweight=".5pt">
                <v:textbox>
                  <w:txbxContent>
                    <w:p w14:paraId="6D62F78F" w14:textId="5CE80A5D" w:rsidR="0038588A" w:rsidRPr="0038588A" w:rsidRDefault="0038588A" w:rsidP="0038588A">
                      <w:pPr>
                        <w:jc w:val="center"/>
                        <w:rPr>
                          <w:rFonts w:ascii="Arial Black" w:hAnsi="Arial Black"/>
                          <w:sz w:val="32"/>
                          <w:szCs w:val="32"/>
                        </w:rPr>
                      </w:pPr>
                      <w:r w:rsidRPr="0038588A">
                        <w:rPr>
                          <w:rFonts w:ascii="Arial Black" w:hAnsi="Arial Black"/>
                          <w:sz w:val="32"/>
                          <w:szCs w:val="32"/>
                        </w:rPr>
                        <w:t>COMING SOON</w:t>
                      </w:r>
                    </w:p>
                    <w:p w14:paraId="4CE2736B" w14:textId="29D6F972" w:rsidR="0038588A" w:rsidRPr="0038588A" w:rsidRDefault="0038588A" w:rsidP="0038588A">
                      <w:pPr>
                        <w:jc w:val="center"/>
                        <w:rPr>
                          <w:rFonts w:ascii="Arial Black" w:hAnsi="Arial Black"/>
                          <w:sz w:val="32"/>
                          <w:szCs w:val="32"/>
                        </w:rPr>
                      </w:pPr>
                      <w:r w:rsidRPr="0038588A">
                        <w:rPr>
                          <w:rFonts w:ascii="Arial Black" w:hAnsi="Arial Black"/>
                          <w:sz w:val="32"/>
                          <w:szCs w:val="32"/>
                        </w:rPr>
                        <w:t>OUR FIRST EDITION OF</w:t>
                      </w:r>
                    </w:p>
                    <w:p w14:paraId="372C6574" w14:textId="3565D24F" w:rsidR="0038588A" w:rsidRPr="0038588A" w:rsidRDefault="0038588A" w:rsidP="0038588A">
                      <w:pPr>
                        <w:jc w:val="center"/>
                        <w:rPr>
                          <w:rFonts w:ascii="Arial Black" w:hAnsi="Arial Black"/>
                          <w:sz w:val="32"/>
                          <w:szCs w:val="32"/>
                        </w:rPr>
                      </w:pPr>
                      <w:r w:rsidRPr="0038588A">
                        <w:rPr>
                          <w:rFonts w:ascii="Arial Black" w:hAnsi="Arial Black"/>
                          <w:sz w:val="32"/>
                          <w:szCs w:val="32"/>
                        </w:rPr>
                        <w:t>‘THE PIONEER POST’</w:t>
                      </w:r>
                    </w:p>
                    <w:p w14:paraId="1E41F3DF" w14:textId="63357D50" w:rsidR="0038588A" w:rsidRPr="0038588A" w:rsidRDefault="0038588A" w:rsidP="0038588A">
                      <w:pPr>
                        <w:jc w:val="center"/>
                        <w:rPr>
                          <w:rFonts w:ascii="Arial Black" w:hAnsi="Arial Black"/>
                          <w:sz w:val="32"/>
                          <w:szCs w:val="32"/>
                        </w:rPr>
                      </w:pPr>
                    </w:p>
                    <w:p w14:paraId="161554F6" w14:textId="195A4348" w:rsidR="0038588A" w:rsidRPr="0038588A" w:rsidRDefault="0038588A" w:rsidP="0038588A">
                      <w:pPr>
                        <w:jc w:val="center"/>
                        <w:rPr>
                          <w:rFonts w:ascii="Arial Black" w:hAnsi="Arial Black"/>
                          <w:sz w:val="32"/>
                          <w:szCs w:val="32"/>
                        </w:rPr>
                      </w:pPr>
                      <w:r w:rsidRPr="0038588A">
                        <w:rPr>
                          <w:rFonts w:ascii="Arial Black" w:hAnsi="Arial Black"/>
                          <w:sz w:val="32"/>
                          <w:szCs w:val="32"/>
                        </w:rPr>
                        <w:t>A new magazine written by our children</w:t>
                      </w:r>
                      <w:r w:rsidR="0016133F">
                        <w:rPr>
                          <w:rFonts w:ascii="Arial Black" w:hAnsi="Arial Black"/>
                          <w:sz w:val="32"/>
                          <w:szCs w:val="32"/>
                        </w:rPr>
                        <w:t>,</w:t>
                      </w:r>
                      <w:r w:rsidRPr="0038588A">
                        <w:rPr>
                          <w:rFonts w:ascii="Arial Black" w:hAnsi="Arial Black"/>
                          <w:sz w:val="32"/>
                          <w:szCs w:val="32"/>
                        </w:rPr>
                        <w:t xml:space="preserve"> for our children.</w:t>
                      </w:r>
                    </w:p>
                  </w:txbxContent>
                </v:textbox>
              </v:shape>
            </w:pict>
          </mc:Fallback>
        </mc:AlternateContent>
      </w:r>
      <w:r w:rsidR="00216085">
        <w:rPr>
          <w:noProof/>
          <w:lang w:val="en-GB" w:eastAsia="en-GB"/>
        </w:rPr>
        <w:drawing>
          <wp:inline distT="0" distB="0" distL="0" distR="0" wp14:anchorId="58D66D64" wp14:editId="239A0D1E">
            <wp:extent cx="4581525" cy="4848225"/>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1525" cy="4848225"/>
                    </a:xfrm>
                    <a:prstGeom prst="rect">
                      <a:avLst/>
                    </a:prstGeom>
                  </pic:spPr>
                </pic:pic>
              </a:graphicData>
            </a:graphic>
          </wp:inline>
        </w:drawing>
      </w:r>
    </w:p>
    <w:sectPr w:rsidR="00216085" w:rsidSect="00734AF1">
      <w:footerReference w:type="default" r:id="rId20"/>
      <w:type w:val="continuous"/>
      <w:pgSz w:w="11910" w:h="16840"/>
      <w:pgMar w:top="420" w:right="1680" w:bottom="0" w:left="1680" w:header="720" w:footer="34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9DC01" w14:textId="77777777" w:rsidR="00A71965" w:rsidRDefault="00A71965" w:rsidP="00B45D4F">
      <w:r>
        <w:separator/>
      </w:r>
    </w:p>
  </w:endnote>
  <w:endnote w:type="continuationSeparator" w:id="0">
    <w:p w14:paraId="4D7EE8B6" w14:textId="77777777" w:rsidR="00A71965" w:rsidRDefault="00A71965" w:rsidP="00B45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1229C" w14:textId="520F5435" w:rsidR="00B45D4F" w:rsidRDefault="00B45D4F">
    <w:pPr>
      <w:pStyle w:val="Footer"/>
    </w:pPr>
  </w:p>
  <w:p w14:paraId="194E8D4E" w14:textId="7A269E36" w:rsidR="00B45D4F" w:rsidRDefault="00B45D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8D270" w14:textId="77777777" w:rsidR="00A71965" w:rsidRDefault="00A71965" w:rsidP="00B45D4F">
      <w:r>
        <w:separator/>
      </w:r>
    </w:p>
  </w:footnote>
  <w:footnote w:type="continuationSeparator" w:id="0">
    <w:p w14:paraId="6807EE12" w14:textId="77777777" w:rsidR="00A71965" w:rsidRDefault="00A71965" w:rsidP="00B45D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8771D"/>
    <w:multiLevelType w:val="hybridMultilevel"/>
    <w:tmpl w:val="AE0EB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487058"/>
    <w:multiLevelType w:val="hybridMultilevel"/>
    <w:tmpl w:val="5F7C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CA70BD"/>
    <w:multiLevelType w:val="hybridMultilevel"/>
    <w:tmpl w:val="C8EC7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664C93"/>
    <w:multiLevelType w:val="hybridMultilevel"/>
    <w:tmpl w:val="D9CE4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7D3F77"/>
    <w:multiLevelType w:val="hybridMultilevel"/>
    <w:tmpl w:val="4B22AAB2"/>
    <w:lvl w:ilvl="0" w:tplc="08090009">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54700FD1"/>
    <w:multiLevelType w:val="hybridMultilevel"/>
    <w:tmpl w:val="E3FCF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9B1900"/>
    <w:multiLevelType w:val="hybridMultilevel"/>
    <w:tmpl w:val="853C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653858"/>
    <w:multiLevelType w:val="hybridMultilevel"/>
    <w:tmpl w:val="91EA5782"/>
    <w:lvl w:ilvl="0" w:tplc="08090009">
      <w:start w:val="1"/>
      <w:numFmt w:val="bullet"/>
      <w:lvlText w:val=""/>
      <w:lvlJc w:val="left"/>
      <w:pPr>
        <w:tabs>
          <w:tab w:val="num" w:pos="1440"/>
        </w:tabs>
        <w:ind w:left="1440" w:hanging="360"/>
      </w:pPr>
      <w:rPr>
        <w:rFonts w:ascii="Wingdings" w:hAnsi="Wingdings" w:hint="default"/>
      </w:rPr>
    </w:lvl>
    <w:lvl w:ilvl="1" w:tplc="08090001">
      <w:start w:val="1"/>
      <w:numFmt w:val="bullet"/>
      <w:lvlText w:val=""/>
      <w:lvlJc w:val="left"/>
      <w:pPr>
        <w:tabs>
          <w:tab w:val="num" w:pos="2160"/>
        </w:tabs>
        <w:ind w:left="2160" w:hanging="360"/>
      </w:pPr>
      <w:rPr>
        <w:rFonts w:ascii="Symbol" w:hAnsi="Symbo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78842224"/>
    <w:multiLevelType w:val="hybridMultilevel"/>
    <w:tmpl w:val="DD5C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4"/>
  </w:num>
  <w:num w:numId="5">
    <w:abstractNumId w:val="5"/>
  </w:num>
  <w:num w:numId="6">
    <w:abstractNumId w:val="8"/>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364"/>
    <w:rsid w:val="00006260"/>
    <w:rsid w:val="000760E8"/>
    <w:rsid w:val="000875A8"/>
    <w:rsid w:val="000A146B"/>
    <w:rsid w:val="000A2DCB"/>
    <w:rsid w:val="000C52A2"/>
    <w:rsid w:val="000D5DBB"/>
    <w:rsid w:val="00104293"/>
    <w:rsid w:val="00116664"/>
    <w:rsid w:val="0016133F"/>
    <w:rsid w:val="00177780"/>
    <w:rsid w:val="001A369A"/>
    <w:rsid w:val="001C742D"/>
    <w:rsid w:val="001E2672"/>
    <w:rsid w:val="001E2A6F"/>
    <w:rsid w:val="001E3B41"/>
    <w:rsid w:val="0020159C"/>
    <w:rsid w:val="00216085"/>
    <w:rsid w:val="00223E70"/>
    <w:rsid w:val="00297CE0"/>
    <w:rsid w:val="002B2D52"/>
    <w:rsid w:val="002E0FA6"/>
    <w:rsid w:val="002F4339"/>
    <w:rsid w:val="00330985"/>
    <w:rsid w:val="00347645"/>
    <w:rsid w:val="00352A85"/>
    <w:rsid w:val="0035666A"/>
    <w:rsid w:val="0038588A"/>
    <w:rsid w:val="003D5FBA"/>
    <w:rsid w:val="003E1DEE"/>
    <w:rsid w:val="00403D6E"/>
    <w:rsid w:val="00407854"/>
    <w:rsid w:val="00447782"/>
    <w:rsid w:val="00475C06"/>
    <w:rsid w:val="004D2779"/>
    <w:rsid w:val="004F4F46"/>
    <w:rsid w:val="00507BA6"/>
    <w:rsid w:val="00513C0A"/>
    <w:rsid w:val="00535452"/>
    <w:rsid w:val="00542209"/>
    <w:rsid w:val="005675E0"/>
    <w:rsid w:val="00585021"/>
    <w:rsid w:val="005A22E6"/>
    <w:rsid w:val="005B34A4"/>
    <w:rsid w:val="00624F1E"/>
    <w:rsid w:val="00625A75"/>
    <w:rsid w:val="006424B5"/>
    <w:rsid w:val="006429D2"/>
    <w:rsid w:val="00681376"/>
    <w:rsid w:val="006A7F7A"/>
    <w:rsid w:val="006B0610"/>
    <w:rsid w:val="006C74A7"/>
    <w:rsid w:val="00715364"/>
    <w:rsid w:val="00734AF1"/>
    <w:rsid w:val="0079570C"/>
    <w:rsid w:val="007A21E0"/>
    <w:rsid w:val="007C22BE"/>
    <w:rsid w:val="008078AC"/>
    <w:rsid w:val="00817911"/>
    <w:rsid w:val="008504E2"/>
    <w:rsid w:val="00861478"/>
    <w:rsid w:val="00884AE3"/>
    <w:rsid w:val="00931639"/>
    <w:rsid w:val="009326D6"/>
    <w:rsid w:val="00934D96"/>
    <w:rsid w:val="009965E5"/>
    <w:rsid w:val="009E3777"/>
    <w:rsid w:val="00A16481"/>
    <w:rsid w:val="00A275BB"/>
    <w:rsid w:val="00A309D6"/>
    <w:rsid w:val="00A32352"/>
    <w:rsid w:val="00A71965"/>
    <w:rsid w:val="00A75C35"/>
    <w:rsid w:val="00A82127"/>
    <w:rsid w:val="00A82492"/>
    <w:rsid w:val="00A90CD9"/>
    <w:rsid w:val="00A9446D"/>
    <w:rsid w:val="00AC617F"/>
    <w:rsid w:val="00AE56EE"/>
    <w:rsid w:val="00B13CC7"/>
    <w:rsid w:val="00B3068F"/>
    <w:rsid w:val="00B35D6F"/>
    <w:rsid w:val="00B4040E"/>
    <w:rsid w:val="00B45D4F"/>
    <w:rsid w:val="00B4647E"/>
    <w:rsid w:val="00B55769"/>
    <w:rsid w:val="00B63F10"/>
    <w:rsid w:val="00B67226"/>
    <w:rsid w:val="00BE2FD1"/>
    <w:rsid w:val="00BF377B"/>
    <w:rsid w:val="00C22E41"/>
    <w:rsid w:val="00C40ED1"/>
    <w:rsid w:val="00C768B9"/>
    <w:rsid w:val="00C91F68"/>
    <w:rsid w:val="00C96C9F"/>
    <w:rsid w:val="00CB38AA"/>
    <w:rsid w:val="00CB5E33"/>
    <w:rsid w:val="00CC3F97"/>
    <w:rsid w:val="00CC4061"/>
    <w:rsid w:val="00CD333D"/>
    <w:rsid w:val="00CE3B6D"/>
    <w:rsid w:val="00CF7614"/>
    <w:rsid w:val="00D04EAA"/>
    <w:rsid w:val="00D05F3D"/>
    <w:rsid w:val="00D06533"/>
    <w:rsid w:val="00D1467C"/>
    <w:rsid w:val="00D34E6B"/>
    <w:rsid w:val="00D562B6"/>
    <w:rsid w:val="00DC59BF"/>
    <w:rsid w:val="00DE24A3"/>
    <w:rsid w:val="00E335A1"/>
    <w:rsid w:val="00E360F4"/>
    <w:rsid w:val="00E500E4"/>
    <w:rsid w:val="00E74103"/>
    <w:rsid w:val="00E84BB4"/>
    <w:rsid w:val="00EE3C2A"/>
    <w:rsid w:val="00F81584"/>
    <w:rsid w:val="00F922A8"/>
    <w:rsid w:val="00FA4CD0"/>
    <w:rsid w:val="00FC25E1"/>
    <w:rsid w:val="00FC6DF6"/>
    <w:rsid w:val="00FE366C"/>
    <w:rsid w:val="00FE5974"/>
    <w:rsid w:val="00FF1A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C861A"/>
  <w15:docId w15:val="{E922C58B-B65B-4CD5-8A85-57C218780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5D4F"/>
    <w:pPr>
      <w:tabs>
        <w:tab w:val="center" w:pos="4513"/>
        <w:tab w:val="right" w:pos="9026"/>
      </w:tabs>
    </w:pPr>
  </w:style>
  <w:style w:type="character" w:customStyle="1" w:styleId="HeaderChar">
    <w:name w:val="Header Char"/>
    <w:basedOn w:val="DefaultParagraphFont"/>
    <w:link w:val="Header"/>
    <w:uiPriority w:val="99"/>
    <w:rsid w:val="00B45D4F"/>
    <w:rPr>
      <w:rFonts w:ascii="Times New Roman" w:eastAsia="Times New Roman" w:hAnsi="Times New Roman" w:cs="Times New Roman"/>
    </w:rPr>
  </w:style>
  <w:style w:type="paragraph" w:styleId="Footer">
    <w:name w:val="footer"/>
    <w:basedOn w:val="Normal"/>
    <w:link w:val="FooterChar"/>
    <w:uiPriority w:val="99"/>
    <w:unhideWhenUsed/>
    <w:rsid w:val="00B45D4F"/>
    <w:pPr>
      <w:tabs>
        <w:tab w:val="center" w:pos="4513"/>
        <w:tab w:val="right" w:pos="9026"/>
      </w:tabs>
    </w:pPr>
  </w:style>
  <w:style w:type="character" w:customStyle="1" w:styleId="FooterChar">
    <w:name w:val="Footer Char"/>
    <w:basedOn w:val="DefaultParagraphFont"/>
    <w:link w:val="Footer"/>
    <w:uiPriority w:val="99"/>
    <w:rsid w:val="00B45D4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35D6F"/>
    <w:rPr>
      <w:rFonts w:ascii="Tahoma" w:hAnsi="Tahoma" w:cs="Tahoma"/>
      <w:sz w:val="16"/>
      <w:szCs w:val="16"/>
    </w:rPr>
  </w:style>
  <w:style w:type="character" w:customStyle="1" w:styleId="BalloonTextChar">
    <w:name w:val="Balloon Text Char"/>
    <w:basedOn w:val="DefaultParagraphFont"/>
    <w:link w:val="BalloonText"/>
    <w:uiPriority w:val="99"/>
    <w:semiHidden/>
    <w:rsid w:val="00B35D6F"/>
    <w:rPr>
      <w:rFonts w:ascii="Tahoma" w:eastAsia="Times New Roman" w:hAnsi="Tahoma" w:cs="Tahoma"/>
      <w:sz w:val="16"/>
      <w:szCs w:val="16"/>
    </w:rPr>
  </w:style>
  <w:style w:type="table" w:styleId="TableGrid">
    <w:name w:val="Table Grid"/>
    <w:basedOn w:val="TableNormal"/>
    <w:uiPriority w:val="39"/>
    <w:rsid w:val="00B35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A82127"/>
    <w:pPr>
      <w:spacing w:after="120"/>
      <w:ind w:left="283"/>
    </w:pPr>
  </w:style>
  <w:style w:type="character" w:customStyle="1" w:styleId="BodyTextIndentChar">
    <w:name w:val="Body Text Indent Char"/>
    <w:basedOn w:val="DefaultParagraphFont"/>
    <w:link w:val="BodyTextIndent"/>
    <w:uiPriority w:val="99"/>
    <w:semiHidden/>
    <w:rsid w:val="00A82127"/>
    <w:rPr>
      <w:rFonts w:ascii="Times New Roman" w:eastAsia="Times New Roman" w:hAnsi="Times New Roman" w:cs="Times New Roman"/>
    </w:rPr>
  </w:style>
  <w:style w:type="character" w:styleId="Hyperlink">
    <w:name w:val="Hyperlink"/>
    <w:basedOn w:val="DefaultParagraphFont"/>
    <w:uiPriority w:val="99"/>
    <w:unhideWhenUsed/>
    <w:rsid w:val="00AE56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9666E-1141-4A7E-85E5-0312D3A0D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A9B99F79</Template>
  <TotalTime>182</TotalTime>
  <Pages>3</Pages>
  <Words>657</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QV_LHEAD_PROOF</vt:lpstr>
    </vt:vector>
  </TitlesOfParts>
  <Company>RM Education</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QV_LHEAD_PROOF</dc:title>
  <dc:creator>Adam Hall</dc:creator>
  <cp:lastModifiedBy>Mrs P. Jones</cp:lastModifiedBy>
  <cp:revision>24</cp:revision>
  <cp:lastPrinted>2018-10-05T10:28:00Z</cp:lastPrinted>
  <dcterms:created xsi:type="dcterms:W3CDTF">2018-09-26T11:18:00Z</dcterms:created>
  <dcterms:modified xsi:type="dcterms:W3CDTF">2018-10-05T10:28:00Z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2018-07-11T00:00:00Z</vt:filetime>
  </property>
  <property fmtid="{D5CDD505-2E9C-101B-9397-08002B2CF9AE}" pid="3" name="Creator">
    <vt:lpwstr>Adobe Illustrator CC 22.1 (Macintosh)</vt:lpwstr>
  </property>
  <property fmtid="{D5CDD505-2E9C-101B-9397-08002B2CF9AE}" pid="4" name="LastSaved">
    <vt:filetime>2018-07-17T00:00:00Z</vt:filetime>
  </property>
</Properties>
</file>